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0B5296CE" w:rsidR="004E644B" w:rsidRDefault="00550755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4048" behindDoc="0" locked="0" layoutInCell="1" allowOverlap="1" wp14:anchorId="3D6D167C" wp14:editId="6EE8DC4B">
            <wp:simplePos x="0" y="0"/>
            <wp:positionH relativeFrom="column">
              <wp:posOffset>2087880</wp:posOffset>
            </wp:positionH>
            <wp:positionV relativeFrom="page">
              <wp:posOffset>4663440</wp:posOffset>
            </wp:positionV>
            <wp:extent cx="2567791" cy="3664585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63" cy="36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2000" behindDoc="0" locked="0" layoutInCell="1" allowOverlap="1" wp14:anchorId="4AFE72A8" wp14:editId="220F5D93">
            <wp:simplePos x="0" y="0"/>
            <wp:positionH relativeFrom="margin">
              <wp:align>right</wp:align>
            </wp:positionH>
            <wp:positionV relativeFrom="page">
              <wp:posOffset>4655820</wp:posOffset>
            </wp:positionV>
            <wp:extent cx="2470444" cy="17145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4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3EB49F51">
            <wp:simplePos x="0" y="0"/>
            <wp:positionH relativeFrom="margin">
              <wp:align>right</wp:align>
            </wp:positionH>
            <wp:positionV relativeFrom="page">
              <wp:posOffset>6454140</wp:posOffset>
            </wp:positionV>
            <wp:extent cx="2487930" cy="1865622"/>
            <wp:effectExtent l="0" t="0" r="7620" b="190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09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1FC46DAD">
                <wp:simplePos x="0" y="0"/>
                <wp:positionH relativeFrom="column">
                  <wp:posOffset>30480</wp:posOffset>
                </wp:positionH>
                <wp:positionV relativeFrom="page">
                  <wp:posOffset>1203960</wp:posOffset>
                </wp:positionV>
                <wp:extent cx="1783080" cy="7406640"/>
                <wp:effectExtent l="0" t="0" r="762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740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64A77F" w14:textId="00255962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1F371ED4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5B371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2P</w:t>
                            </w:r>
                            <w:r w:rsidR="0012295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20</w:t>
                            </w:r>
                            <w:r w:rsidR="00550755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3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027AA841" w14:textId="2E51621C" w:rsidR="00007736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9B25B1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2,</w:t>
                            </w:r>
                            <w:r w:rsidR="00550755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645</w:t>
                            </w:r>
                            <w:r w:rsidR="006442C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sq ft</w:t>
                            </w:r>
                          </w:p>
                          <w:p w14:paraId="0914982B" w14:textId="761E6B68" w:rsidR="00887442" w:rsidRDefault="0088744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80B610E" w14:textId="701C5CAC" w:rsidR="00887442" w:rsidRDefault="0088744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$16.25 (incl</w:t>
                            </w:r>
                            <w:r w:rsidR="00F672E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uding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hydro)</w:t>
                            </w:r>
                          </w:p>
                          <w:p w14:paraId="39DE0764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C93F3D" w14:textId="2AD5B4EA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3BB9CEC9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Term: Flexible</w:t>
                            </w:r>
                          </w:p>
                          <w:p w14:paraId="623ED48D" w14:textId="1F6D15C4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134D8AC0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67CCE115" w14:textId="77777777" w:rsidR="00C924B3" w:rsidRDefault="00C924B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CADADD6" w14:textId="05582B51" w:rsidR="00044A15" w:rsidRDefault="009B25B1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B</w:t>
                            </w:r>
                            <w:r w:rsidR="00111E1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rick and beam</w:t>
                            </w:r>
                            <w:r w:rsidR="0012295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corner</w:t>
                            </w:r>
                            <w:r w:rsidR="0012295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space</w:t>
                            </w:r>
                            <w:r w:rsidR="0088744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. </w:t>
                            </w:r>
                          </w:p>
                          <w:p w14:paraId="22826678" w14:textId="7FA1CB3A" w:rsidR="00550755" w:rsidRDefault="0055075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78C0D3E" w14:textId="469C8BF3" w:rsidR="00DA3F27" w:rsidRDefault="00550755" w:rsidP="00DA3F2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New lights, </w:t>
                            </w:r>
                            <w:proofErr w:type="gram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flooring</w:t>
                            </w:r>
                            <w:proofErr w:type="gram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and kitchenette to be installed by landlord</w:t>
                            </w:r>
                          </w:p>
                          <w:p w14:paraId="430C8C03" w14:textId="77777777" w:rsidR="00550755" w:rsidRDefault="00550755" w:rsidP="00DA3F2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C18D644" w14:textId="42DF2340" w:rsidR="00F672EE" w:rsidRDefault="00550755" w:rsidP="00F672EE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</w:t>
                            </w:r>
                            <w:r w:rsidR="00CD64F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pen plan</w:t>
                            </w:r>
                            <w:r w:rsidR="009B25B1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ready for tenant improvements</w:t>
                            </w:r>
                          </w:p>
                          <w:p w14:paraId="733F573E" w14:textId="403BD68B" w:rsidR="00DA3F27" w:rsidRDefault="00F672EE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46966CBD" w14:textId="7238D77F" w:rsidR="00C868E2" w:rsidRDefault="00DA3F27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High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ceilings</w:t>
                            </w:r>
                            <w:r w:rsidR="00550755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and l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arge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operable 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windows</w:t>
                            </w:r>
                          </w:p>
                          <w:p w14:paraId="309DDB1D" w14:textId="77777777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94F7EC5" w14:textId="77777777" w:rsidR="0071060A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Reserved parking onsite</w:t>
                            </w:r>
                          </w:p>
                          <w:p w14:paraId="05E17CCF" w14:textId="7579B63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 </w:t>
                            </w:r>
                          </w:p>
                          <w:p w14:paraId="51464D6B" w14:textId="4AC2C63F" w:rsidR="00007736" w:rsidRDefault="00C868E2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Multiple transit points nearby</w:t>
                            </w:r>
                          </w:p>
                          <w:p w14:paraId="2D3C33B5" w14:textId="799871E7" w:rsidR="00946957" w:rsidRDefault="00946957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29FA6240" w14:textId="3C6A6185" w:rsidR="00946957" w:rsidRDefault="00946957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DA3F27">
                              <w:rPr>
                                <w:rFonts w:ascii="Arial Nova Light" w:hAnsi="Arial Nova Light"/>
                                <w:i/>
                                <w:iCs/>
                                <w:color w:val="FFFFFE"/>
                                <w:spacing w:val="4"/>
                              </w:rPr>
                              <w:t>Liberty Village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- a hip, contemporary neighborhood with roots in Toronto’s industrial past</w:t>
                            </w:r>
                          </w:p>
                          <w:p w14:paraId="62D34D92" w14:textId="475AA5AD" w:rsidR="00007736" w:rsidRPr="007153BB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751523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2.4pt;margin-top:94.8pt;width:140.4pt;height:583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7A64A77F" w14:textId="00255962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1F371ED4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5B371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2P</w:t>
                      </w:r>
                      <w:r w:rsidR="0012295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20</w:t>
                      </w:r>
                      <w:r w:rsidR="00550755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3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027AA841" w14:textId="2E51621C" w:rsidR="00007736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9B25B1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2,</w:t>
                      </w:r>
                      <w:r w:rsidR="00550755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645</w:t>
                      </w:r>
                      <w:r w:rsidR="006442C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sq ft</w:t>
                      </w:r>
                    </w:p>
                    <w:p w14:paraId="0914982B" w14:textId="761E6B68" w:rsidR="00887442" w:rsidRDefault="0088744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80B610E" w14:textId="701C5CAC" w:rsidR="00887442" w:rsidRDefault="0088744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$16.25 (incl</w:t>
                      </w:r>
                      <w:r w:rsidR="00F672E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uding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hydro)</w:t>
                      </w:r>
                    </w:p>
                    <w:p w14:paraId="39DE0764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C93F3D" w14:textId="2AD5B4EA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3BB9CEC9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Term: Flexible</w:t>
                      </w:r>
                    </w:p>
                    <w:p w14:paraId="623ED48D" w14:textId="1F6D15C4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6E8D34D" w14:textId="134D8AC0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67CCE115" w14:textId="77777777" w:rsidR="00C924B3" w:rsidRDefault="00C924B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CADADD6" w14:textId="05582B51" w:rsidR="00044A15" w:rsidRDefault="009B25B1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B</w:t>
                      </w:r>
                      <w:r w:rsidR="00111E1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rick and beam</w:t>
                      </w:r>
                      <w:r w:rsidR="0012295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corner</w:t>
                      </w:r>
                      <w:r w:rsidR="0012295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space</w:t>
                      </w:r>
                      <w:r w:rsidR="0088744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. </w:t>
                      </w:r>
                    </w:p>
                    <w:p w14:paraId="22826678" w14:textId="7FA1CB3A" w:rsidR="00550755" w:rsidRDefault="0055075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78C0D3E" w14:textId="469C8BF3" w:rsidR="00DA3F27" w:rsidRDefault="00550755" w:rsidP="00DA3F2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New lights, </w:t>
                      </w:r>
                      <w:proofErr w:type="gram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flooring</w:t>
                      </w:r>
                      <w:proofErr w:type="gram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and kitchenette to be installed by landlord</w:t>
                      </w:r>
                    </w:p>
                    <w:p w14:paraId="430C8C03" w14:textId="77777777" w:rsidR="00550755" w:rsidRDefault="00550755" w:rsidP="00DA3F2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C18D644" w14:textId="42DF2340" w:rsidR="00F672EE" w:rsidRDefault="00550755" w:rsidP="00F672EE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</w:t>
                      </w:r>
                      <w:r w:rsidR="00CD64F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pen plan</w:t>
                      </w:r>
                      <w:r w:rsidR="009B25B1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ready for tenant improvements</w:t>
                      </w:r>
                    </w:p>
                    <w:p w14:paraId="733F573E" w14:textId="403BD68B" w:rsidR="00DA3F27" w:rsidRDefault="00F672EE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46966CBD" w14:textId="7238D77F" w:rsidR="00C868E2" w:rsidRDefault="00DA3F27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High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ceilings</w:t>
                      </w:r>
                      <w:r w:rsidR="00550755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and l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arge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operable 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windows</w:t>
                      </w:r>
                    </w:p>
                    <w:p w14:paraId="309DDB1D" w14:textId="77777777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94F7EC5" w14:textId="77777777" w:rsidR="0071060A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Reserved parking onsite</w:t>
                      </w:r>
                    </w:p>
                    <w:p w14:paraId="05E17CCF" w14:textId="7579B63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 </w:t>
                      </w:r>
                    </w:p>
                    <w:p w14:paraId="51464D6B" w14:textId="4AC2C63F" w:rsidR="00007736" w:rsidRDefault="00C868E2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Multiple transit points nearby</w:t>
                      </w:r>
                    </w:p>
                    <w:p w14:paraId="2D3C33B5" w14:textId="799871E7" w:rsidR="00946957" w:rsidRDefault="00946957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29FA6240" w14:textId="3C6A6185" w:rsidR="00946957" w:rsidRDefault="00946957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DA3F27">
                        <w:rPr>
                          <w:rFonts w:ascii="Arial Nova Light" w:hAnsi="Arial Nova Light"/>
                          <w:i/>
                          <w:iCs/>
                          <w:color w:val="FFFFFE"/>
                          <w:spacing w:val="4"/>
                        </w:rPr>
                        <w:t>Liberty Village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- a hip, contemporary neighborhood with roots in Toronto’s industrial past</w:t>
                      </w:r>
                    </w:p>
                    <w:p w14:paraId="62D34D92" w14:textId="475AA5AD" w:rsidR="00007736" w:rsidRPr="007153BB" w:rsidRDefault="0000773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75152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24B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3965C17B">
                <wp:simplePos x="0" y="0"/>
                <wp:positionH relativeFrom="margin">
                  <wp:align>right</wp:align>
                </wp:positionH>
                <wp:positionV relativeFrom="page">
                  <wp:posOffset>617220</wp:posOffset>
                </wp:positionV>
                <wp:extent cx="1943100" cy="868680"/>
                <wp:effectExtent l="0" t="0" r="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90120" w14:textId="3627C931" w:rsidR="00C924B3" w:rsidRPr="00C924B3" w:rsidRDefault="00C924B3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73C18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C924B3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73C18"/>
                                <w:w w:val="80"/>
                                <w:sz w:val="46"/>
                                <w:szCs w:val="46"/>
                              </w:rPr>
                              <w:t xml:space="preserve">2 Pardee Avenue </w:t>
                            </w:r>
                            <w:proofErr w:type="gramStart"/>
                            <w:r w:rsidRPr="00C924B3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73C18"/>
                                <w:w w:val="80"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C924B3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73C18"/>
                                <w:w w:val="80"/>
                                <w:sz w:val="32"/>
                                <w:szCs w:val="32"/>
                              </w:rPr>
                              <w:t xml:space="preserve"> King West Centre</w:t>
                            </w:r>
                          </w:p>
                          <w:p w14:paraId="3994ED3A" w14:textId="7799613F" w:rsidR="00007736" w:rsidRPr="00C924B3" w:rsidRDefault="00EC3EC5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C92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8E38" id="Text Box 8" o:spid="_x0000_s1027" type="#_x0000_t202" style="position:absolute;margin-left:101.8pt;margin-top:48.6pt;width:153pt;height:68.4pt;z-index:25170995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" filled="f" fillcolor="#fffffe" stroked="f" strokecolor="#212120" insetpen="t">
                <v:textbox inset="2.88pt,2.88pt,2.88pt,2.88pt">
                  <w:txbxContent>
                    <w:p w14:paraId="46190120" w14:textId="3627C931" w:rsidR="00C924B3" w:rsidRPr="00C924B3" w:rsidRDefault="00C924B3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73C18"/>
                          <w:w w:val="80"/>
                          <w:sz w:val="32"/>
                          <w:szCs w:val="32"/>
                        </w:rPr>
                      </w:pPr>
                      <w:r w:rsidRPr="00C924B3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73C18"/>
                          <w:w w:val="80"/>
                          <w:sz w:val="46"/>
                          <w:szCs w:val="46"/>
                        </w:rPr>
                        <w:t xml:space="preserve">2 Pardee Avenue </w:t>
                      </w:r>
                      <w:proofErr w:type="gramStart"/>
                      <w:r w:rsidRPr="00C924B3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73C18"/>
                          <w:w w:val="80"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C924B3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73C18"/>
                          <w:w w:val="80"/>
                          <w:sz w:val="32"/>
                          <w:szCs w:val="32"/>
                        </w:rPr>
                        <w:t xml:space="preserve"> King West Centre</w:t>
                      </w:r>
                    </w:p>
                    <w:p w14:paraId="3994ED3A" w14:textId="7799613F" w:rsidR="00007736" w:rsidRPr="00C924B3" w:rsidRDefault="00EC3EC5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</w:pPr>
                      <w:r w:rsidRPr="00C92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38E9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35B7B239">
            <wp:simplePos x="0" y="0"/>
            <wp:positionH relativeFrom="margin">
              <wp:posOffset>2068830</wp:posOffset>
            </wp:positionH>
            <wp:positionV relativeFrom="page">
              <wp:posOffset>1007745</wp:posOffset>
            </wp:positionV>
            <wp:extent cx="5269865" cy="3517900"/>
            <wp:effectExtent l="0" t="0" r="698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A1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50D22710">
                <wp:simplePos x="0" y="0"/>
                <wp:positionH relativeFrom="column">
                  <wp:posOffset>76200</wp:posOffset>
                </wp:positionH>
                <wp:positionV relativeFrom="page">
                  <wp:posOffset>661670</wp:posOffset>
                </wp:positionV>
                <wp:extent cx="1684020" cy="424815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FA95C7" w14:textId="77677E25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5FF1" id="_x0000_s1028" type="#_x0000_t202" style="position:absolute;margin-left:6pt;margin-top:52.1pt;width:132.6pt;height:33.4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65FA95C7" w14:textId="77677E25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63BB20E2">
                <wp:simplePos x="0" y="0"/>
                <wp:positionH relativeFrom="margin">
                  <wp:posOffset>7620</wp:posOffset>
                </wp:positionH>
                <wp:positionV relativeFrom="page">
                  <wp:posOffset>447675</wp:posOffset>
                </wp:positionV>
                <wp:extent cx="1821180" cy="7879080"/>
                <wp:effectExtent l="0" t="0" r="7620" b="76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7879080"/>
                        </a:xfrm>
                        <a:prstGeom prst="rect">
                          <a:avLst/>
                        </a:prstGeom>
                        <a:solidFill>
                          <a:srgbClr val="273C18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EF721" id="Rectangle 3" o:spid="_x0000_s1026" style="position:absolute;margin-left:.6pt;margin-top:35.25pt;width:143.4pt;height:620.4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" fillcolor="#273c18" stroked="f">
                <v:textbox inset="2.88pt,2.88pt,2.88pt,2.88pt"/>
                <w10:wrap anchorx="margin" anchory="page"/>
              </v:rect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764A14FF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111E12"/>
    <w:rsid w:val="001138E9"/>
    <w:rsid w:val="00122953"/>
    <w:rsid w:val="00135807"/>
    <w:rsid w:val="001972DB"/>
    <w:rsid w:val="00293260"/>
    <w:rsid w:val="003966C9"/>
    <w:rsid w:val="003C5643"/>
    <w:rsid w:val="003E4E76"/>
    <w:rsid w:val="004E644B"/>
    <w:rsid w:val="00502F85"/>
    <w:rsid w:val="00550755"/>
    <w:rsid w:val="005B3713"/>
    <w:rsid w:val="006442CE"/>
    <w:rsid w:val="0064717B"/>
    <w:rsid w:val="007015D8"/>
    <w:rsid w:val="0071060A"/>
    <w:rsid w:val="007153BB"/>
    <w:rsid w:val="007721A7"/>
    <w:rsid w:val="007B46E6"/>
    <w:rsid w:val="008061E9"/>
    <w:rsid w:val="00832F49"/>
    <w:rsid w:val="00854613"/>
    <w:rsid w:val="00887442"/>
    <w:rsid w:val="00942A89"/>
    <w:rsid w:val="00946957"/>
    <w:rsid w:val="00961800"/>
    <w:rsid w:val="009B25B1"/>
    <w:rsid w:val="00A51887"/>
    <w:rsid w:val="00AC5CD1"/>
    <w:rsid w:val="00B17133"/>
    <w:rsid w:val="00BC2128"/>
    <w:rsid w:val="00BF3E9A"/>
    <w:rsid w:val="00C567FC"/>
    <w:rsid w:val="00C868E2"/>
    <w:rsid w:val="00C924B3"/>
    <w:rsid w:val="00CD64FA"/>
    <w:rsid w:val="00CE7094"/>
    <w:rsid w:val="00DA3F27"/>
    <w:rsid w:val="00EC3EC5"/>
    <w:rsid w:val="00ED0330"/>
    <w:rsid w:val="00F563AD"/>
    <w:rsid w:val="00F666B8"/>
    <w:rsid w:val="00F6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BF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3</cp:revision>
  <cp:lastPrinted>2024-01-31T18:42:00Z</cp:lastPrinted>
  <dcterms:created xsi:type="dcterms:W3CDTF">2024-01-31T18:34:00Z</dcterms:created>
  <dcterms:modified xsi:type="dcterms:W3CDTF">2024-01-31T18:51:00Z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