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DCF33" w14:textId="6B074CE0" w:rsidR="004E644B" w:rsidRDefault="00192F98">
      <w:r>
        <w:rPr>
          <w:noProof/>
          <w:color w:val="767171" w:themeColor="background2" w:themeShade="80"/>
          <w:sz w:val="36"/>
          <w:szCs w:val="36"/>
        </w:rPr>
        <w:drawing>
          <wp:anchor distT="0" distB="0" distL="114300" distR="114300" simplePos="0" relativeHeight="251715072" behindDoc="0" locked="0" layoutInCell="1" allowOverlap="1" wp14:anchorId="1B9799ED" wp14:editId="17C997A3">
            <wp:simplePos x="0" y="0"/>
            <wp:positionH relativeFrom="margin">
              <wp:posOffset>2125980</wp:posOffset>
            </wp:positionH>
            <wp:positionV relativeFrom="paragraph">
              <wp:posOffset>4572000</wp:posOffset>
            </wp:positionV>
            <wp:extent cx="2593975" cy="3458845"/>
            <wp:effectExtent l="38100" t="38100" r="53975" b="46355"/>
            <wp:wrapNone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975" cy="3458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21216" behindDoc="0" locked="0" layoutInCell="1" allowOverlap="1" wp14:anchorId="36700DFE" wp14:editId="489301E8">
            <wp:simplePos x="0" y="0"/>
            <wp:positionH relativeFrom="margin">
              <wp:posOffset>4892040</wp:posOffset>
            </wp:positionH>
            <wp:positionV relativeFrom="page">
              <wp:posOffset>6560820</wp:posOffset>
            </wp:positionV>
            <wp:extent cx="2293620" cy="1720215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767171" w:themeColor="background2" w:themeShade="80"/>
          <w:sz w:val="36"/>
          <w:szCs w:val="36"/>
        </w:rPr>
        <w:drawing>
          <wp:anchor distT="0" distB="0" distL="114300" distR="114300" simplePos="0" relativeHeight="251717120" behindDoc="0" locked="0" layoutInCell="1" allowOverlap="1" wp14:anchorId="0486238F" wp14:editId="121D2231">
            <wp:simplePos x="0" y="0"/>
            <wp:positionH relativeFrom="margin">
              <wp:posOffset>4892040</wp:posOffset>
            </wp:positionH>
            <wp:positionV relativeFrom="paragraph">
              <wp:posOffset>4549140</wp:posOffset>
            </wp:positionV>
            <wp:extent cx="2293620" cy="1720215"/>
            <wp:effectExtent l="0" t="0" r="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172021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808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9952" behindDoc="0" locked="0" layoutInCell="1" allowOverlap="1" wp14:anchorId="035C8E38" wp14:editId="69FB0C36">
                <wp:simplePos x="0" y="0"/>
                <wp:positionH relativeFrom="margin">
                  <wp:posOffset>5208270</wp:posOffset>
                </wp:positionH>
                <wp:positionV relativeFrom="page">
                  <wp:posOffset>304800</wp:posOffset>
                </wp:positionV>
                <wp:extent cx="2034540" cy="868680"/>
                <wp:effectExtent l="0" t="0" r="3810" b="7620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4540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DA53D8A" w14:textId="7954015B" w:rsidR="002F4C58" w:rsidRPr="00ED2804" w:rsidRDefault="002F4C58" w:rsidP="00EC3EC5">
                            <w:pPr>
                              <w:widowControl w:val="0"/>
                              <w:spacing w:line="500" w:lineRule="exact"/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293655"/>
                                <w:w w:val="80"/>
                                <w:sz w:val="46"/>
                                <w:szCs w:val="46"/>
                              </w:rPr>
                            </w:pPr>
                            <w:r w:rsidRPr="00ED2804"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293655"/>
                                <w:w w:val="80"/>
                                <w:sz w:val="46"/>
                                <w:szCs w:val="46"/>
                              </w:rPr>
                              <w:t>1</w:t>
                            </w:r>
                            <w:r w:rsidR="001010F6"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293655"/>
                                <w:w w:val="80"/>
                                <w:sz w:val="46"/>
                                <w:szCs w:val="46"/>
                              </w:rPr>
                              <w:t>30</w:t>
                            </w:r>
                            <w:r w:rsidRPr="00ED2804"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293655"/>
                                <w:w w:val="80"/>
                                <w:sz w:val="46"/>
                                <w:szCs w:val="46"/>
                              </w:rPr>
                              <w:t xml:space="preserve"> SPADINA AVE.</w:t>
                            </w:r>
                          </w:p>
                          <w:p w14:paraId="46190120" w14:textId="683286F0" w:rsidR="00C924B3" w:rsidRPr="00ED2804" w:rsidRDefault="00C924B3" w:rsidP="00EC3EC5">
                            <w:pPr>
                              <w:widowControl w:val="0"/>
                              <w:spacing w:line="500" w:lineRule="exact"/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293655"/>
                                <w:w w:val="80"/>
                                <w:sz w:val="32"/>
                                <w:szCs w:val="32"/>
                              </w:rPr>
                            </w:pPr>
                            <w:r w:rsidRPr="00ED2804"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293655"/>
                                <w:w w:val="80"/>
                                <w:sz w:val="46"/>
                                <w:szCs w:val="46"/>
                              </w:rPr>
                              <w:t xml:space="preserve"> </w:t>
                            </w:r>
                            <w:r w:rsidRPr="00ED2804"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293655"/>
                                <w:w w:val="80"/>
                                <w:sz w:val="32"/>
                                <w:szCs w:val="32"/>
                              </w:rPr>
                              <w:t xml:space="preserve">The </w:t>
                            </w:r>
                            <w:r w:rsidR="001010F6"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293655"/>
                                <w:w w:val="80"/>
                                <w:sz w:val="32"/>
                                <w:szCs w:val="32"/>
                              </w:rPr>
                              <w:t>Fashion</w:t>
                            </w:r>
                            <w:r w:rsidR="002F4C58" w:rsidRPr="00ED2804"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293655"/>
                                <w:w w:val="80"/>
                                <w:sz w:val="32"/>
                                <w:szCs w:val="32"/>
                              </w:rPr>
                              <w:t xml:space="preserve"> Building</w:t>
                            </w:r>
                          </w:p>
                          <w:p w14:paraId="3994ED3A" w14:textId="7799613F" w:rsidR="00007736" w:rsidRPr="00C924B3" w:rsidRDefault="00EC3EC5" w:rsidP="00EC3EC5">
                            <w:pPr>
                              <w:widowControl w:val="0"/>
                              <w:spacing w:line="500" w:lineRule="exact"/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w w:val="80"/>
                                <w:sz w:val="46"/>
                                <w:szCs w:val="46"/>
                              </w:rPr>
                            </w:pPr>
                            <w:r w:rsidRPr="00C924B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385623" w:themeColor="accent6" w:themeShade="80"/>
                                <w:w w:val="80"/>
                                <w:sz w:val="46"/>
                                <w:szCs w:val="4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5C8E3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10.1pt;margin-top:24pt;width:160.2pt;height:68.4pt;z-index:25170995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" filled="f" fillcolor="#fffffe" stroked="f" strokecolor="#212120" insetpen="t">
                <v:textbox inset="2.88pt,2.88pt,2.88pt,2.88pt">
                  <w:txbxContent>
                    <w:p w14:paraId="3DA53D8A" w14:textId="7954015B" w:rsidR="002F4C58" w:rsidRPr="00ED2804" w:rsidRDefault="002F4C58" w:rsidP="00EC3EC5">
                      <w:pPr>
                        <w:widowControl w:val="0"/>
                        <w:spacing w:line="500" w:lineRule="exact"/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293655"/>
                          <w:w w:val="80"/>
                          <w:sz w:val="46"/>
                          <w:szCs w:val="46"/>
                        </w:rPr>
                      </w:pPr>
                      <w:r w:rsidRPr="00ED2804"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293655"/>
                          <w:w w:val="80"/>
                          <w:sz w:val="46"/>
                          <w:szCs w:val="46"/>
                        </w:rPr>
                        <w:t>1</w:t>
                      </w:r>
                      <w:r w:rsidR="001010F6"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293655"/>
                          <w:w w:val="80"/>
                          <w:sz w:val="46"/>
                          <w:szCs w:val="46"/>
                        </w:rPr>
                        <w:t>30</w:t>
                      </w:r>
                      <w:r w:rsidRPr="00ED2804"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293655"/>
                          <w:w w:val="80"/>
                          <w:sz w:val="46"/>
                          <w:szCs w:val="46"/>
                        </w:rPr>
                        <w:t xml:space="preserve"> SPADINA AVE.</w:t>
                      </w:r>
                    </w:p>
                    <w:p w14:paraId="46190120" w14:textId="683286F0" w:rsidR="00C924B3" w:rsidRPr="00ED2804" w:rsidRDefault="00C924B3" w:rsidP="00EC3EC5">
                      <w:pPr>
                        <w:widowControl w:val="0"/>
                        <w:spacing w:line="500" w:lineRule="exact"/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293655"/>
                          <w:w w:val="80"/>
                          <w:sz w:val="32"/>
                          <w:szCs w:val="32"/>
                        </w:rPr>
                      </w:pPr>
                      <w:r w:rsidRPr="00ED2804"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293655"/>
                          <w:w w:val="80"/>
                          <w:sz w:val="46"/>
                          <w:szCs w:val="46"/>
                        </w:rPr>
                        <w:t xml:space="preserve"> </w:t>
                      </w:r>
                      <w:r w:rsidRPr="00ED2804"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293655"/>
                          <w:w w:val="80"/>
                          <w:sz w:val="32"/>
                          <w:szCs w:val="32"/>
                        </w:rPr>
                        <w:t xml:space="preserve">The </w:t>
                      </w:r>
                      <w:r w:rsidR="001010F6"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293655"/>
                          <w:w w:val="80"/>
                          <w:sz w:val="32"/>
                          <w:szCs w:val="32"/>
                        </w:rPr>
                        <w:t>Fashion</w:t>
                      </w:r>
                      <w:r w:rsidR="002F4C58" w:rsidRPr="00ED2804"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293655"/>
                          <w:w w:val="80"/>
                          <w:sz w:val="32"/>
                          <w:szCs w:val="32"/>
                        </w:rPr>
                        <w:t xml:space="preserve"> Building</w:t>
                      </w:r>
                    </w:p>
                    <w:p w14:paraId="3994ED3A" w14:textId="7799613F" w:rsidR="00007736" w:rsidRPr="00C924B3" w:rsidRDefault="00EC3EC5" w:rsidP="00EC3EC5">
                      <w:pPr>
                        <w:widowControl w:val="0"/>
                        <w:spacing w:line="500" w:lineRule="exact"/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385623" w:themeColor="accent6" w:themeShade="80"/>
                          <w:w w:val="80"/>
                          <w:sz w:val="46"/>
                          <w:szCs w:val="46"/>
                        </w:rPr>
                      </w:pPr>
                      <w:r w:rsidRPr="00C924B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385623" w:themeColor="accent6" w:themeShade="80"/>
                          <w:w w:val="80"/>
                          <w:sz w:val="46"/>
                          <w:szCs w:val="46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3545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5856" behindDoc="0" locked="0" layoutInCell="1" allowOverlap="1" wp14:anchorId="14035FF1" wp14:editId="6F11E839">
                <wp:simplePos x="0" y="0"/>
                <wp:positionH relativeFrom="column">
                  <wp:posOffset>83820</wp:posOffset>
                </wp:positionH>
                <wp:positionV relativeFrom="page">
                  <wp:posOffset>486410</wp:posOffset>
                </wp:positionV>
                <wp:extent cx="1684020" cy="424815"/>
                <wp:effectExtent l="0" t="0" r="0" b="0"/>
                <wp:wrapNone/>
                <wp:docPr id="17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02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FA95C7" w14:textId="77677E25" w:rsidR="00BC2128" w:rsidRDefault="00BC2128" w:rsidP="00BC2128">
                            <w:pPr>
                              <w:widowControl w:val="0"/>
                              <w:spacing w:line="50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46"/>
                                <w:szCs w:val="46"/>
                              </w:rPr>
                            </w:pPr>
                            <w:r w:rsidRPr="00044A15"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E7E6E6" w:themeColor="background2"/>
                                <w:w w:val="80"/>
                                <w:sz w:val="46"/>
                                <w:szCs w:val="46"/>
                              </w:rPr>
                              <w:t>FOR LEASE</w:t>
                            </w:r>
                            <w:r w:rsidRPr="00961800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E5DECE"/>
                                <w:w w:val="80"/>
                                <w:sz w:val="46"/>
                                <w:szCs w:val="46"/>
                              </w:rPr>
                              <w:drawing>
                                <wp:inline distT="0" distB="0" distL="0" distR="0" wp14:anchorId="5950D9F2" wp14:editId="0DC5ECE9">
                                  <wp:extent cx="695325" cy="351155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351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35FF1" id="_x0000_s1027" type="#_x0000_t202" style="position:absolute;margin-left:6.6pt;margin-top:38.3pt;width:132.6pt;height:33.45pt;z-index:251705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65FA95C7" w14:textId="77677E25" w:rsidR="00BC2128" w:rsidRDefault="00BC2128" w:rsidP="00BC2128">
                      <w:pPr>
                        <w:widowControl w:val="0"/>
                        <w:spacing w:line="50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46"/>
                          <w:szCs w:val="46"/>
                        </w:rPr>
                      </w:pPr>
                      <w:r w:rsidRPr="00044A15"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E7E6E6" w:themeColor="background2"/>
                          <w:w w:val="80"/>
                          <w:sz w:val="46"/>
                          <w:szCs w:val="46"/>
                        </w:rPr>
                        <w:t>FOR LEASE</w:t>
                      </w:r>
                      <w:r w:rsidRPr="00961800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E5DECE"/>
                          <w:w w:val="80"/>
                          <w:sz w:val="46"/>
                          <w:szCs w:val="46"/>
                        </w:rPr>
                        <w:drawing>
                          <wp:inline distT="0" distB="0" distL="0" distR="0" wp14:anchorId="5950D9F2" wp14:editId="0DC5ECE9">
                            <wp:extent cx="695325" cy="351155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325" cy="351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010F6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2368" behindDoc="0" locked="0" layoutInCell="1" allowOverlap="1" wp14:anchorId="660A5F36" wp14:editId="1F9A0512">
            <wp:simplePos x="0" y="0"/>
            <wp:positionH relativeFrom="margin">
              <wp:posOffset>2118360</wp:posOffset>
            </wp:positionH>
            <wp:positionV relativeFrom="page">
              <wp:posOffset>990600</wp:posOffset>
            </wp:positionV>
            <wp:extent cx="5113020" cy="3517265"/>
            <wp:effectExtent l="0" t="0" r="0" b="698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99907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804" w:rsidRPr="008C45C8">
        <w:rPr>
          <w:noProof/>
          <w:color w:val="002060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3152" behindDoc="0" locked="0" layoutInCell="1" allowOverlap="1" wp14:anchorId="1BA745D9" wp14:editId="41DFDBF3">
                <wp:simplePos x="0" y="0"/>
                <wp:positionH relativeFrom="margin">
                  <wp:posOffset>7620</wp:posOffset>
                </wp:positionH>
                <wp:positionV relativeFrom="page">
                  <wp:posOffset>388620</wp:posOffset>
                </wp:positionV>
                <wp:extent cx="1821180" cy="7940040"/>
                <wp:effectExtent l="0" t="0" r="762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1180" cy="7940040"/>
                        </a:xfrm>
                        <a:prstGeom prst="rect">
                          <a:avLst/>
                        </a:prstGeom>
                        <a:solidFill>
                          <a:srgbClr val="293655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A7D40" id="Rectangle 3" o:spid="_x0000_s1026" style="position:absolute;margin-left:.6pt;margin-top:30.6pt;width:143.4pt;height:625.2pt;z-index:25163315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" fillcolor="#293655" stroked="f">
                <v:textbox inset="2.88pt,2.88pt,2.88pt,2.88pt"/>
                <w10:wrap anchorx="margin" anchory="page"/>
              </v:rect>
            </w:pict>
          </mc:Fallback>
        </mc:AlternateContent>
      </w:r>
      <w:r w:rsidR="00ED2804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2304" behindDoc="0" locked="0" layoutInCell="1" allowOverlap="1" wp14:anchorId="62AA7A6D" wp14:editId="00662873">
                <wp:simplePos x="0" y="0"/>
                <wp:positionH relativeFrom="column">
                  <wp:posOffset>76200</wp:posOffset>
                </wp:positionH>
                <wp:positionV relativeFrom="margin">
                  <wp:posOffset>1158240</wp:posOffset>
                </wp:positionV>
                <wp:extent cx="1783080" cy="6949440"/>
                <wp:effectExtent l="0" t="0" r="7620" b="3810"/>
                <wp:wrapNone/>
                <wp:docPr id="164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080" cy="694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64A77F" w14:textId="00255962" w:rsidR="00007736" w:rsidRDefault="00961800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  <w:r w:rsidRPr="00C868E2"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  <w:t>DETAILS</w:t>
                            </w:r>
                          </w:p>
                          <w:p w14:paraId="33E2C0FF" w14:textId="1D12B98D" w:rsidR="0071060A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</w:p>
                          <w:p w14:paraId="72651FF3" w14:textId="18132AD1" w:rsidR="0071060A" w:rsidRPr="0071060A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 w:rsidRPr="0071060A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Availability: Suite </w:t>
                            </w:r>
                            <w:r w:rsidR="000C3643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200</w:t>
                            </w:r>
                          </w:p>
                          <w:p w14:paraId="44703BDF" w14:textId="77777777" w:rsidR="0071060A" w:rsidRPr="00C868E2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</w:p>
                          <w:p w14:paraId="569730EC" w14:textId="11100D19" w:rsidR="00DF0FFA" w:rsidRDefault="00EC3EC5" w:rsidP="00DF0FFA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Size</w:t>
                            </w:r>
                            <w:r w:rsidR="00961800" w:rsidRPr="00C868E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:</w:t>
                            </w:r>
                            <w:r w:rsidR="00C868E2" w:rsidRPr="00C868E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</w:t>
                            </w:r>
                            <w:r w:rsidR="004D76E6"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  <w:t>2,496</w:t>
                            </w:r>
                            <w:r w:rsidR="00D36020" w:rsidRPr="00DF0FFA"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  <w:t xml:space="preserve"> </w:t>
                            </w:r>
                            <w:r w:rsidR="00C868E2" w:rsidRPr="00DF0FFA"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  <w:t>sq ft</w:t>
                            </w:r>
                            <w:r w:rsidR="00DF0FFA" w:rsidRPr="00DF0FFA"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  <w:t>.</w:t>
                            </w:r>
                            <w:r w:rsidR="00DF0FFA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</w:t>
                            </w:r>
                          </w:p>
                          <w:p w14:paraId="08FC14BB" w14:textId="49B40F3E" w:rsidR="009357F9" w:rsidRDefault="009357F9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3A0A7B4B" w14:textId="64536055" w:rsidR="009357F9" w:rsidRDefault="009357F9" w:rsidP="009357F9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TMI: $16</w:t>
                            </w:r>
                            <w:r w:rsidR="00204F2A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.25</w:t>
                            </w: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psf</w:t>
                            </w:r>
                            <w:proofErr w:type="spellEnd"/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(plus hydro)</w:t>
                            </w:r>
                          </w:p>
                          <w:p w14:paraId="1B0C5D41" w14:textId="44623A64" w:rsidR="009357F9" w:rsidRDefault="009357F9" w:rsidP="009357F9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0AC859F4" w14:textId="77777777" w:rsidR="009357F9" w:rsidRDefault="009357F9" w:rsidP="009357F9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 w:rsidRPr="00C868E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Rent: Contact us</w:t>
                            </w:r>
                          </w:p>
                          <w:p w14:paraId="7D74EC9B" w14:textId="77777777" w:rsidR="0071060A" w:rsidRPr="00C868E2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74CAFF9C" w14:textId="09F34EF1" w:rsidR="00007736" w:rsidRDefault="00C868E2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 w:rsidRPr="00C868E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Term: </w:t>
                            </w:r>
                            <w:r w:rsidR="004D76E6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Flexible</w:t>
                            </w:r>
                          </w:p>
                          <w:p w14:paraId="03A1494D" w14:textId="18BAA78A" w:rsidR="00B27E78" w:rsidRDefault="00B27E78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4BBA2496" w14:textId="77777777" w:rsidR="009357F9" w:rsidRDefault="009357F9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36E8D34D" w14:textId="134D8AC0" w:rsidR="00C868E2" w:rsidRDefault="00C868E2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  <w:r w:rsidRPr="00C868E2"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  <w:t>HIGHLIGHTS</w:t>
                            </w:r>
                          </w:p>
                          <w:p w14:paraId="20D0A3D8" w14:textId="77777777" w:rsidR="0071060A" w:rsidRPr="00C868E2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</w:p>
                          <w:p w14:paraId="406D23F2" w14:textId="08C1E804" w:rsidR="00D91ED6" w:rsidRDefault="004D76E6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Ideal office or showroom space.</w:t>
                            </w:r>
                          </w:p>
                          <w:p w14:paraId="11EE9DA0" w14:textId="77777777" w:rsidR="004D76E6" w:rsidRDefault="004D76E6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2A2517B5" w14:textId="77777777" w:rsidR="004D76E6" w:rsidRDefault="004D76E6" w:rsidP="004D76E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Large character windows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over looking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Spadina</w:t>
                            </w:r>
                            <w:proofErr w:type="spellEnd"/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Ave.</w:t>
                            </w:r>
                          </w:p>
                          <w:p w14:paraId="2E48E874" w14:textId="3E0A8721" w:rsidR="000C3643" w:rsidRDefault="000C3643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4658DB5B" w14:textId="3099D4C4" w:rsidR="000C3643" w:rsidRDefault="000C3643" w:rsidP="000C3643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 w:rsidRPr="00807D86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Landlord will provide</w:t>
                            </w: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</w:t>
                            </w:r>
                            <w:r w:rsidRPr="00807D86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leasehold improvements to a qualified tenant.</w:t>
                            </w:r>
                          </w:p>
                          <w:p w14:paraId="67CCE115" w14:textId="77777777" w:rsidR="00C924B3" w:rsidRDefault="00C924B3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39771AE7" w14:textId="7AEE6BC4" w:rsidR="00C868E2" w:rsidRDefault="00D36020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H</w:t>
                            </w:r>
                            <w:r w:rsidR="00690889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ardwood floor</w:t>
                            </w: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s</w:t>
                            </w:r>
                            <w:r w:rsidR="004D76E6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.</w:t>
                            </w:r>
                          </w:p>
                          <w:p w14:paraId="0EB95180" w14:textId="7678659A" w:rsidR="000C3643" w:rsidRDefault="000C3643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03DEB771" w14:textId="27A93DCF" w:rsidR="000C3643" w:rsidRDefault="000C3643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Direct fright access</w:t>
                            </w:r>
                            <w:r w:rsidR="004D76E6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.</w:t>
                            </w:r>
                          </w:p>
                          <w:p w14:paraId="05E17CCF" w14:textId="7579B631" w:rsidR="00C868E2" w:rsidRDefault="00C868E2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 </w:t>
                            </w:r>
                          </w:p>
                          <w:p w14:paraId="51464D6B" w14:textId="22B4EE91" w:rsidR="00007736" w:rsidRDefault="003E7AC3" w:rsidP="00C868E2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LRT at the doorstep</w:t>
                            </w:r>
                            <w:r w:rsidR="004D76E6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.</w:t>
                            </w: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</w:t>
                            </w:r>
                          </w:p>
                          <w:p w14:paraId="3EA345D4" w14:textId="77777777" w:rsidR="009357F9" w:rsidRDefault="009357F9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751523"/>
                              </w:rPr>
                            </w:pPr>
                          </w:p>
                          <w:p w14:paraId="7CDB53A5" w14:textId="18832F41" w:rsidR="005F7C50" w:rsidRDefault="00204F2A" w:rsidP="005F7C50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Cs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bCs/>
                                <w:color w:val="FFFFFE"/>
                                <w:spacing w:val="4"/>
                              </w:rPr>
                              <w:t>Stunning</w:t>
                            </w:r>
                            <w:r w:rsidR="005F7C50">
                              <w:rPr>
                                <w:rFonts w:ascii="Arial Nova Light" w:hAnsi="Arial Nova Light"/>
                                <w:bCs/>
                                <w:color w:val="FFFFFE"/>
                                <w:spacing w:val="4"/>
                              </w:rPr>
                              <w:t xml:space="preserve"> rooftop terrace with </w:t>
                            </w:r>
                            <w:proofErr w:type="spellStart"/>
                            <w:r w:rsidR="005F7C50">
                              <w:rPr>
                                <w:rFonts w:ascii="Arial Nova Light" w:hAnsi="Arial Nova Light"/>
                                <w:bCs/>
                                <w:color w:val="FFFFFE"/>
                                <w:spacing w:val="4"/>
                              </w:rPr>
                              <w:t>wifi</w:t>
                            </w:r>
                            <w:proofErr w:type="spellEnd"/>
                            <w:r>
                              <w:rPr>
                                <w:rFonts w:ascii="Arial Nova Light" w:hAnsi="Arial Nova Light"/>
                                <w:bCs/>
                                <w:color w:val="FFFFFE"/>
                                <w:spacing w:val="4"/>
                              </w:rPr>
                              <w:t xml:space="preserve"> </w:t>
                            </w:r>
                          </w:p>
                          <w:p w14:paraId="51F9B509" w14:textId="77777777" w:rsidR="009357F9" w:rsidRDefault="009357F9" w:rsidP="009357F9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7B92BFDA" w14:textId="760CEF31" w:rsidR="00BF3E9A" w:rsidRPr="008C45C8" w:rsidRDefault="00BF3E9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AA7A6D" id="_x0000_t202" coordsize="21600,21600" o:spt="202" path="m,l,21600r21600,l21600,xe">
                <v:stroke joinstyle="miter"/>
                <v:path gradientshapeok="t" o:connecttype="rect"/>
              </v:shapetype>
              <v:shape id="Text Box 167" o:spid="_x0000_s1028" type="#_x0000_t202" style="position:absolute;margin-left:6pt;margin-top:91.2pt;width:140.4pt;height:547.2pt;z-index:2516823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7A64A77F" w14:textId="00255962" w:rsidR="00007736" w:rsidRDefault="00961800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  <w:r w:rsidRPr="00C868E2"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  <w:t>DETAILS</w:t>
                      </w:r>
                    </w:p>
                    <w:p w14:paraId="33E2C0FF" w14:textId="1D12B98D" w:rsidR="0071060A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</w:p>
                    <w:p w14:paraId="72651FF3" w14:textId="18132AD1" w:rsidR="0071060A" w:rsidRPr="0071060A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 w:rsidRPr="0071060A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Availability: Suite </w:t>
                      </w:r>
                      <w:r w:rsidR="000C3643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200</w:t>
                      </w:r>
                    </w:p>
                    <w:p w14:paraId="44703BDF" w14:textId="77777777" w:rsidR="0071060A" w:rsidRPr="00C868E2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</w:p>
                    <w:p w14:paraId="569730EC" w14:textId="11100D19" w:rsidR="00DF0FFA" w:rsidRDefault="00EC3EC5" w:rsidP="00DF0FFA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Size</w:t>
                      </w:r>
                      <w:r w:rsidR="00961800" w:rsidRPr="00C868E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:</w:t>
                      </w:r>
                      <w:r w:rsidR="00C868E2" w:rsidRPr="00C868E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</w:t>
                      </w:r>
                      <w:r w:rsidR="004D76E6"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  <w:t>2,496</w:t>
                      </w:r>
                      <w:r w:rsidR="00D36020" w:rsidRPr="00DF0FFA"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  <w:t xml:space="preserve"> </w:t>
                      </w:r>
                      <w:r w:rsidR="00C868E2" w:rsidRPr="00DF0FFA"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  <w:t>sq ft</w:t>
                      </w:r>
                      <w:r w:rsidR="00DF0FFA" w:rsidRPr="00DF0FFA"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  <w:t>.</w:t>
                      </w:r>
                      <w:r w:rsidR="00DF0FFA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</w:t>
                      </w:r>
                    </w:p>
                    <w:p w14:paraId="08FC14BB" w14:textId="49B40F3E" w:rsidR="009357F9" w:rsidRDefault="009357F9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3A0A7B4B" w14:textId="64536055" w:rsidR="009357F9" w:rsidRDefault="009357F9" w:rsidP="009357F9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TMI: $16</w:t>
                      </w:r>
                      <w:r w:rsidR="00204F2A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.25</w:t>
                      </w: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psf</w:t>
                      </w:r>
                      <w:proofErr w:type="spellEnd"/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(plus hydro)</w:t>
                      </w:r>
                    </w:p>
                    <w:p w14:paraId="1B0C5D41" w14:textId="44623A64" w:rsidR="009357F9" w:rsidRDefault="009357F9" w:rsidP="009357F9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0AC859F4" w14:textId="77777777" w:rsidR="009357F9" w:rsidRDefault="009357F9" w:rsidP="009357F9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 w:rsidRPr="00C868E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Rent: Contact us</w:t>
                      </w:r>
                    </w:p>
                    <w:p w14:paraId="7D74EC9B" w14:textId="77777777" w:rsidR="0071060A" w:rsidRPr="00C868E2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74CAFF9C" w14:textId="09F34EF1" w:rsidR="00007736" w:rsidRDefault="00C868E2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 w:rsidRPr="00C868E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Term: </w:t>
                      </w:r>
                      <w:r w:rsidR="004D76E6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Flexible</w:t>
                      </w:r>
                    </w:p>
                    <w:p w14:paraId="03A1494D" w14:textId="18BAA78A" w:rsidR="00B27E78" w:rsidRDefault="00B27E78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4BBA2496" w14:textId="77777777" w:rsidR="009357F9" w:rsidRDefault="009357F9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36E8D34D" w14:textId="134D8AC0" w:rsidR="00C868E2" w:rsidRDefault="00C868E2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  <w:r w:rsidRPr="00C868E2"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  <w:t>HIGHLIGHTS</w:t>
                      </w:r>
                    </w:p>
                    <w:p w14:paraId="20D0A3D8" w14:textId="77777777" w:rsidR="0071060A" w:rsidRPr="00C868E2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</w:p>
                    <w:p w14:paraId="406D23F2" w14:textId="08C1E804" w:rsidR="00D91ED6" w:rsidRDefault="004D76E6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Ideal office or showroom space.</w:t>
                      </w:r>
                    </w:p>
                    <w:p w14:paraId="11EE9DA0" w14:textId="77777777" w:rsidR="004D76E6" w:rsidRDefault="004D76E6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2A2517B5" w14:textId="77777777" w:rsidR="004D76E6" w:rsidRDefault="004D76E6" w:rsidP="004D76E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Large character windows </w:t>
                      </w:r>
                      <w:proofErr w:type="spellStart"/>
                      <w:proofErr w:type="gramStart"/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over looking</w:t>
                      </w:r>
                      <w:proofErr w:type="spellEnd"/>
                      <w:proofErr w:type="gramEnd"/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Spadina</w:t>
                      </w:r>
                      <w:proofErr w:type="spellEnd"/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Ave.</w:t>
                      </w:r>
                    </w:p>
                    <w:p w14:paraId="2E48E874" w14:textId="3E0A8721" w:rsidR="000C3643" w:rsidRDefault="000C3643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4658DB5B" w14:textId="3099D4C4" w:rsidR="000C3643" w:rsidRDefault="000C3643" w:rsidP="000C3643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 w:rsidRPr="00807D86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Landlord will provide</w:t>
                      </w: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</w:t>
                      </w:r>
                      <w:r w:rsidRPr="00807D86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leasehold improvements to a qualified tenant.</w:t>
                      </w:r>
                    </w:p>
                    <w:p w14:paraId="67CCE115" w14:textId="77777777" w:rsidR="00C924B3" w:rsidRDefault="00C924B3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39771AE7" w14:textId="7AEE6BC4" w:rsidR="00C868E2" w:rsidRDefault="00D36020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H</w:t>
                      </w:r>
                      <w:r w:rsidR="00690889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ardwood floor</w:t>
                      </w: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s</w:t>
                      </w:r>
                      <w:r w:rsidR="004D76E6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.</w:t>
                      </w:r>
                    </w:p>
                    <w:p w14:paraId="0EB95180" w14:textId="7678659A" w:rsidR="000C3643" w:rsidRDefault="000C3643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03DEB771" w14:textId="27A93DCF" w:rsidR="000C3643" w:rsidRDefault="000C3643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Direct fright access</w:t>
                      </w:r>
                      <w:r w:rsidR="004D76E6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.</w:t>
                      </w:r>
                    </w:p>
                    <w:p w14:paraId="05E17CCF" w14:textId="7579B631" w:rsidR="00C868E2" w:rsidRDefault="00C868E2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 </w:t>
                      </w:r>
                    </w:p>
                    <w:p w14:paraId="51464D6B" w14:textId="22B4EE91" w:rsidR="00007736" w:rsidRDefault="003E7AC3" w:rsidP="00C868E2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LRT at the doorstep</w:t>
                      </w:r>
                      <w:r w:rsidR="004D76E6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.</w:t>
                      </w: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</w:t>
                      </w:r>
                    </w:p>
                    <w:p w14:paraId="3EA345D4" w14:textId="77777777" w:rsidR="009357F9" w:rsidRDefault="009357F9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751523"/>
                        </w:rPr>
                      </w:pPr>
                    </w:p>
                    <w:p w14:paraId="7CDB53A5" w14:textId="18832F41" w:rsidR="005F7C50" w:rsidRDefault="00204F2A" w:rsidP="005F7C50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Cs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bCs/>
                          <w:color w:val="FFFFFE"/>
                          <w:spacing w:val="4"/>
                        </w:rPr>
                        <w:t>Stunning</w:t>
                      </w:r>
                      <w:r w:rsidR="005F7C50">
                        <w:rPr>
                          <w:rFonts w:ascii="Arial Nova Light" w:hAnsi="Arial Nova Light"/>
                          <w:bCs/>
                          <w:color w:val="FFFFFE"/>
                          <w:spacing w:val="4"/>
                        </w:rPr>
                        <w:t xml:space="preserve"> rooftop terrace with </w:t>
                      </w:r>
                      <w:proofErr w:type="spellStart"/>
                      <w:r w:rsidR="005F7C50">
                        <w:rPr>
                          <w:rFonts w:ascii="Arial Nova Light" w:hAnsi="Arial Nova Light"/>
                          <w:bCs/>
                          <w:color w:val="FFFFFE"/>
                          <w:spacing w:val="4"/>
                        </w:rPr>
                        <w:t>wifi</w:t>
                      </w:r>
                      <w:proofErr w:type="spellEnd"/>
                      <w:r>
                        <w:rPr>
                          <w:rFonts w:ascii="Arial Nova Light" w:hAnsi="Arial Nova Light"/>
                          <w:bCs/>
                          <w:color w:val="FFFFFE"/>
                          <w:spacing w:val="4"/>
                        </w:rPr>
                        <w:t xml:space="preserve"> </w:t>
                      </w:r>
                    </w:p>
                    <w:p w14:paraId="51F9B509" w14:textId="77777777" w:rsidR="009357F9" w:rsidRDefault="009357F9" w:rsidP="009357F9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7B92BFDA" w14:textId="760CEF31" w:rsidR="00BF3E9A" w:rsidRPr="008C45C8" w:rsidRDefault="00BF3E9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71060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6160" behindDoc="0" locked="0" layoutInCell="1" allowOverlap="1" wp14:anchorId="0F76361E" wp14:editId="764A14FF">
                <wp:simplePos x="0" y="0"/>
                <wp:positionH relativeFrom="column">
                  <wp:posOffset>2598420</wp:posOffset>
                </wp:positionH>
                <wp:positionV relativeFrom="margin">
                  <wp:posOffset>8763000</wp:posOffset>
                </wp:positionV>
                <wp:extent cx="3619500" cy="640080"/>
                <wp:effectExtent l="0" t="0" r="0" b="7620"/>
                <wp:wrapNone/>
                <wp:docPr id="4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5BE8DF" w14:textId="77777777" w:rsidR="00EC3EC5" w:rsidRPr="0071060A" w:rsidRDefault="00EC3EC5" w:rsidP="00007736">
                            <w:pPr>
                              <w:widowControl w:val="0"/>
                              <w:spacing w:line="2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</w:pPr>
                            <w:r w:rsidRPr="0071060A"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  <w:t xml:space="preserve">Honor Sewell </w:t>
                            </w:r>
                          </w:p>
                          <w:p w14:paraId="2E42E4D3" w14:textId="77777777" w:rsidR="00EC3EC5" w:rsidRPr="0071060A" w:rsidRDefault="00EC3EC5" w:rsidP="00007736">
                            <w:pPr>
                              <w:widowControl w:val="0"/>
                              <w:spacing w:line="2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</w:pPr>
                            <w:r w:rsidRPr="0071060A"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  <w:t xml:space="preserve">401-119 </w:t>
                            </w:r>
                            <w:proofErr w:type="spellStart"/>
                            <w:r w:rsidRPr="0071060A"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  <w:t>Spadina</w:t>
                            </w:r>
                            <w:proofErr w:type="spellEnd"/>
                            <w:r w:rsidRPr="0071060A"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  <w:t xml:space="preserve"> Avenue, Toronto, ON, M5V 2L1 </w:t>
                            </w:r>
                          </w:p>
                          <w:p w14:paraId="4EDCAC06" w14:textId="4E019877" w:rsidR="00007736" w:rsidRPr="0071060A" w:rsidRDefault="00EC3EC5" w:rsidP="00007736">
                            <w:pPr>
                              <w:widowControl w:val="0"/>
                              <w:spacing w:line="2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</w:pPr>
                            <w:r w:rsidRPr="0071060A"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  <w:t>P: 416.593.6420 | F: 416.593.6375 | www.wtfgroup.com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6361E" id="Text Box 45" o:spid="_x0000_s1029" type="#_x0000_t202" style="position:absolute;margin-left:204.6pt;margin-top:690pt;width:285pt;height:50.4pt;z-index:2516761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515BE8DF" w14:textId="77777777" w:rsidR="00EC3EC5" w:rsidRPr="0071060A" w:rsidRDefault="00EC3EC5" w:rsidP="00007736">
                      <w:pPr>
                        <w:widowControl w:val="0"/>
                        <w:spacing w:line="220" w:lineRule="exact"/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</w:pPr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 xml:space="preserve">Honor Sewell </w:t>
                      </w:r>
                    </w:p>
                    <w:p w14:paraId="2E42E4D3" w14:textId="77777777" w:rsidR="00EC3EC5" w:rsidRPr="0071060A" w:rsidRDefault="00EC3EC5" w:rsidP="00007736">
                      <w:pPr>
                        <w:widowControl w:val="0"/>
                        <w:spacing w:line="220" w:lineRule="exact"/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</w:pPr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 xml:space="preserve">401-119 </w:t>
                      </w:r>
                      <w:proofErr w:type="spellStart"/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>Spadina</w:t>
                      </w:r>
                      <w:proofErr w:type="spellEnd"/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 xml:space="preserve"> Avenue, Toronto, ON, M5V 2L1 </w:t>
                      </w:r>
                    </w:p>
                    <w:p w14:paraId="4EDCAC06" w14:textId="4E019877" w:rsidR="00007736" w:rsidRPr="0071060A" w:rsidRDefault="00EC3EC5" w:rsidP="00007736">
                      <w:pPr>
                        <w:widowControl w:val="0"/>
                        <w:spacing w:line="220" w:lineRule="exact"/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</w:pPr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>P: 416.593.6420 | F: 416.593.6375 | www.wtfgroup.com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961800" w:rsidRPr="00462A43">
        <w:rPr>
          <w:rFonts w:ascii="Corbel" w:hAnsi="Corbel" w:cs="Calibri"/>
          <w:noProof/>
          <w:color w:val="FFFFFF" w:themeColor="background1"/>
          <w:sz w:val="24"/>
        </w:rPr>
        <w:drawing>
          <wp:anchor distT="0" distB="0" distL="114300" distR="114300" simplePos="0" relativeHeight="251701760" behindDoc="1" locked="1" layoutInCell="1" allowOverlap="1" wp14:anchorId="374EDE08" wp14:editId="073C43E2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7292340" cy="1254125"/>
            <wp:effectExtent l="0" t="0" r="3810" b="3175"/>
            <wp:wrapNone/>
            <wp:docPr id="16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_blank.jpg"/>
                    <pic:cNvPicPr/>
                  </pic:nvPicPr>
                  <pic:blipFill>
                    <a:blip r:embed="rId14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2340" cy="12541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9712" behindDoc="0" locked="0" layoutInCell="1" allowOverlap="1" wp14:anchorId="32ED539B" wp14:editId="3CAC2C5C">
                <wp:simplePos x="0" y="0"/>
                <wp:positionH relativeFrom="column">
                  <wp:posOffset>6885940</wp:posOffset>
                </wp:positionH>
                <wp:positionV relativeFrom="page">
                  <wp:posOffset>5935980</wp:posOffset>
                </wp:positionV>
                <wp:extent cx="0" cy="1613535"/>
                <wp:effectExtent l="8890" t="11430" r="10160" b="13335"/>
                <wp:wrapNone/>
                <wp:docPr id="42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35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BA7163" id="Line 44" o:spid="_x0000_s1026" style="position:absolute;z-index:2516997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467.4pt" to="542.2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7664" behindDoc="0" locked="0" layoutInCell="1" allowOverlap="1" wp14:anchorId="53459AC6" wp14:editId="1CDDC81C">
                <wp:simplePos x="0" y="0"/>
                <wp:positionH relativeFrom="column">
                  <wp:posOffset>6885940</wp:posOffset>
                </wp:positionH>
                <wp:positionV relativeFrom="page">
                  <wp:posOffset>6165850</wp:posOffset>
                </wp:positionV>
                <wp:extent cx="429895" cy="0"/>
                <wp:effectExtent l="8890" t="12700" r="8890" b="6350"/>
                <wp:wrapNone/>
                <wp:docPr id="40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9FE37F" id="Line 42" o:spid="_x0000_s1026" style="position:absolute;z-index:251697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485.5pt" to="576.05pt,4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6640" behindDoc="0" locked="0" layoutInCell="1" allowOverlap="1" wp14:anchorId="71066491" wp14:editId="164A7707">
                <wp:simplePos x="0" y="0"/>
                <wp:positionH relativeFrom="column">
                  <wp:posOffset>6885940</wp:posOffset>
                </wp:positionH>
                <wp:positionV relativeFrom="page">
                  <wp:posOffset>6396355</wp:posOffset>
                </wp:positionV>
                <wp:extent cx="429895" cy="0"/>
                <wp:effectExtent l="8890" t="14605" r="8890" b="13970"/>
                <wp:wrapNone/>
                <wp:docPr id="38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1093A" id="Line 40" o:spid="_x0000_s1026" style="position:absolute;z-index:251696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03.65pt" to="576.05pt,5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5616" behindDoc="0" locked="0" layoutInCell="1" allowOverlap="1" wp14:anchorId="21B10894" wp14:editId="3BED4B5A">
                <wp:simplePos x="0" y="0"/>
                <wp:positionH relativeFrom="column">
                  <wp:posOffset>6885940</wp:posOffset>
                </wp:positionH>
                <wp:positionV relativeFrom="page">
                  <wp:posOffset>6626860</wp:posOffset>
                </wp:positionV>
                <wp:extent cx="429895" cy="0"/>
                <wp:effectExtent l="8890" t="6985" r="8890" b="12065"/>
                <wp:wrapNone/>
                <wp:docPr id="36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194A7" id="Line 38" o:spid="_x0000_s1026" style="position:absolute;z-index:251695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21.8pt" to="576.05pt,5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4592" behindDoc="0" locked="0" layoutInCell="1" allowOverlap="1" wp14:anchorId="1F687BEF" wp14:editId="0F36B9AB">
                <wp:simplePos x="0" y="0"/>
                <wp:positionH relativeFrom="column">
                  <wp:posOffset>6885940</wp:posOffset>
                </wp:positionH>
                <wp:positionV relativeFrom="page">
                  <wp:posOffset>6857365</wp:posOffset>
                </wp:positionV>
                <wp:extent cx="429895" cy="0"/>
                <wp:effectExtent l="8890" t="8890" r="8890" b="10160"/>
                <wp:wrapNone/>
                <wp:docPr id="34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E1C38" id="Line 36" o:spid="_x0000_s1026" style="position:absolute;z-index:251694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39.95pt" to="576.05pt,5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3568" behindDoc="0" locked="0" layoutInCell="1" allowOverlap="1" wp14:anchorId="7B316358" wp14:editId="09E8107F">
                <wp:simplePos x="0" y="0"/>
                <wp:positionH relativeFrom="column">
                  <wp:posOffset>6885940</wp:posOffset>
                </wp:positionH>
                <wp:positionV relativeFrom="page">
                  <wp:posOffset>7087870</wp:posOffset>
                </wp:positionV>
                <wp:extent cx="429895" cy="0"/>
                <wp:effectExtent l="8890" t="10795" r="8890" b="8255"/>
                <wp:wrapNone/>
                <wp:docPr id="32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EC761" id="Line 34" o:spid="_x0000_s1026" style="position:absolute;z-index:251693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58.1pt" to="576.05pt,5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2544" behindDoc="0" locked="0" layoutInCell="1" allowOverlap="1" wp14:anchorId="060088CF" wp14:editId="36EA9247">
                <wp:simplePos x="0" y="0"/>
                <wp:positionH relativeFrom="column">
                  <wp:posOffset>6885940</wp:posOffset>
                </wp:positionH>
                <wp:positionV relativeFrom="page">
                  <wp:posOffset>7319010</wp:posOffset>
                </wp:positionV>
                <wp:extent cx="429895" cy="0"/>
                <wp:effectExtent l="8890" t="13335" r="8890" b="1524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8316A" id="Line 32" o:spid="_x0000_s1026" style="position:absolute;z-index:251692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76.3pt" to="576.05pt,5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1520" behindDoc="0" locked="0" layoutInCell="1" allowOverlap="1" wp14:anchorId="27F36C97" wp14:editId="5EAA7B6C">
                <wp:simplePos x="0" y="0"/>
                <wp:positionH relativeFrom="column">
                  <wp:posOffset>3658870</wp:posOffset>
                </wp:positionH>
                <wp:positionV relativeFrom="page">
                  <wp:posOffset>5935980</wp:posOffset>
                </wp:positionV>
                <wp:extent cx="0" cy="1613535"/>
                <wp:effectExtent l="10795" t="11430" r="8255" b="13335"/>
                <wp:wrapNone/>
                <wp:docPr id="27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35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711D8" id="Line 29" o:spid="_x0000_s1026" style="position:absolute;z-index:251691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88.1pt,467.4pt" to="288.1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0496" behindDoc="0" locked="0" layoutInCell="1" allowOverlap="1" wp14:anchorId="60C80382" wp14:editId="743B8C82">
                <wp:simplePos x="0" y="0"/>
                <wp:positionH relativeFrom="column">
                  <wp:posOffset>2045335</wp:posOffset>
                </wp:positionH>
                <wp:positionV relativeFrom="page">
                  <wp:posOffset>234315</wp:posOffset>
                </wp:positionV>
                <wp:extent cx="0" cy="7315200"/>
                <wp:effectExtent l="6985" t="15240" r="12065" b="13335"/>
                <wp:wrapNone/>
                <wp:docPr id="25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15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FB8B1" id="Line 28" o:spid="_x0000_s1026" style="position:absolute;z-index:2516904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61.05pt,18.45pt" to="161.05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9472" behindDoc="0" locked="0" layoutInCell="1" allowOverlap="1" wp14:anchorId="2B8A41DA" wp14:editId="2D65225C">
                <wp:simplePos x="0" y="0"/>
                <wp:positionH relativeFrom="column">
                  <wp:posOffset>5272405</wp:posOffset>
                </wp:positionH>
                <wp:positionV relativeFrom="page">
                  <wp:posOffset>5935980</wp:posOffset>
                </wp:positionV>
                <wp:extent cx="0" cy="1613535"/>
                <wp:effectExtent l="14605" t="11430" r="13970" b="13335"/>
                <wp:wrapNone/>
                <wp:docPr id="24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35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2B113" id="Line 27" o:spid="_x0000_s1026" style="position:absolute;z-index:251689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15.15pt,467.4pt" to="415.15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502F85">
        <w:t xml:space="preserve">  </w:t>
      </w:r>
    </w:p>
    <w:sectPr w:rsidR="004E644B" w:rsidSect="007B46E6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EAC5E" w14:textId="77777777" w:rsidR="00F563AD" w:rsidRDefault="00F563AD" w:rsidP="007721A7">
      <w:r>
        <w:separator/>
      </w:r>
    </w:p>
  </w:endnote>
  <w:endnote w:type="continuationSeparator" w:id="0">
    <w:p w14:paraId="27EEC212" w14:textId="77777777" w:rsidR="00F563AD" w:rsidRDefault="00F563AD" w:rsidP="007721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B105E" w14:textId="77777777" w:rsidR="00F563AD" w:rsidRDefault="00F563AD" w:rsidP="007721A7">
      <w:r>
        <w:separator/>
      </w:r>
    </w:p>
  </w:footnote>
  <w:footnote w:type="continuationSeparator" w:id="0">
    <w:p w14:paraId="33942BFA" w14:textId="77777777" w:rsidR="00F563AD" w:rsidRDefault="00F563AD" w:rsidP="007721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643"/>
    <w:rsid w:val="00007736"/>
    <w:rsid w:val="00044A15"/>
    <w:rsid w:val="000C3643"/>
    <w:rsid w:val="001010F6"/>
    <w:rsid w:val="001138E9"/>
    <w:rsid w:val="00192F98"/>
    <w:rsid w:val="001972DB"/>
    <w:rsid w:val="00204F2A"/>
    <w:rsid w:val="002F4C58"/>
    <w:rsid w:val="00304F4F"/>
    <w:rsid w:val="003C5643"/>
    <w:rsid w:val="003E7AC3"/>
    <w:rsid w:val="00451EB8"/>
    <w:rsid w:val="00493236"/>
    <w:rsid w:val="004B376E"/>
    <w:rsid w:val="004D76E6"/>
    <w:rsid w:val="004E644B"/>
    <w:rsid w:val="00502F85"/>
    <w:rsid w:val="005B3713"/>
    <w:rsid w:val="005C794B"/>
    <w:rsid w:val="005F7C50"/>
    <w:rsid w:val="0064717B"/>
    <w:rsid w:val="00690889"/>
    <w:rsid w:val="006C0633"/>
    <w:rsid w:val="0071060A"/>
    <w:rsid w:val="007153BB"/>
    <w:rsid w:val="00735451"/>
    <w:rsid w:val="007721A7"/>
    <w:rsid w:val="00772FD9"/>
    <w:rsid w:val="0079043F"/>
    <w:rsid w:val="007B46E6"/>
    <w:rsid w:val="00832F49"/>
    <w:rsid w:val="008B211A"/>
    <w:rsid w:val="008C45C8"/>
    <w:rsid w:val="009357F9"/>
    <w:rsid w:val="00942A89"/>
    <w:rsid w:val="00946957"/>
    <w:rsid w:val="00961800"/>
    <w:rsid w:val="00AC5CD1"/>
    <w:rsid w:val="00B11808"/>
    <w:rsid w:val="00B17133"/>
    <w:rsid w:val="00B27E78"/>
    <w:rsid w:val="00BA4AE6"/>
    <w:rsid w:val="00BC2128"/>
    <w:rsid w:val="00BF3E9A"/>
    <w:rsid w:val="00C23A2E"/>
    <w:rsid w:val="00C868E2"/>
    <w:rsid w:val="00C924B3"/>
    <w:rsid w:val="00D36020"/>
    <w:rsid w:val="00D91ED6"/>
    <w:rsid w:val="00DF0FFA"/>
    <w:rsid w:val="00E23907"/>
    <w:rsid w:val="00EC3EC5"/>
    <w:rsid w:val="00ED0330"/>
    <w:rsid w:val="00ED2804"/>
    <w:rsid w:val="00F0416A"/>
    <w:rsid w:val="00F563AD"/>
    <w:rsid w:val="00FC2591"/>
    <w:rsid w:val="00FE5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342D5684"/>
  <w15:chartTrackingRefBased/>
  <w15:docId w15:val="{CA46083E-F963-462E-ACBF-5B250F15B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212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21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21A7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7721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21A7"/>
    <w:rPr>
      <w:rFonts w:ascii="Times New Roman" w:eastAsia="Times New Roman" w:hAnsi="Times New Roman"/>
      <w:color w:val="212120"/>
      <w:kern w:val="28"/>
    </w:rPr>
  </w:style>
  <w:style w:type="character" w:styleId="Hyperlink">
    <w:name w:val="Hyperlink"/>
    <w:basedOn w:val="DefaultParagraphFont"/>
    <w:uiPriority w:val="99"/>
    <w:unhideWhenUsed/>
    <w:rsid w:val="00BF3E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3E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946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0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nor\AppData\Roaming\Microsoft\Templates\Real%20estate%20fly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3F9F8A-C9F1-47C9-9F18-00EE38AA3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Real estate flyer</Template>
  <TotalTime>9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Honor Sewell</dc:creator>
  <cp:keywords/>
  <dc:description/>
  <cp:lastModifiedBy>Honor Sewell</cp:lastModifiedBy>
  <cp:revision>5</cp:revision>
  <cp:lastPrinted>2023-07-17T18:18:00Z</cp:lastPrinted>
  <dcterms:created xsi:type="dcterms:W3CDTF">2023-09-21T15:18:00Z</dcterms:created>
  <dcterms:modified xsi:type="dcterms:W3CDTF">2024-12-04T19:17:00Z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