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40E3BE62" w:rsidR="004E644B" w:rsidRDefault="00486D05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73DC17DE">
            <wp:simplePos x="0" y="0"/>
            <wp:positionH relativeFrom="margin">
              <wp:posOffset>4667036</wp:posOffset>
            </wp:positionH>
            <wp:positionV relativeFrom="page">
              <wp:posOffset>6621694</wp:posOffset>
            </wp:positionV>
            <wp:extent cx="2642684" cy="1698625"/>
            <wp:effectExtent l="0" t="0" r="5715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08" cy="17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140776B6">
            <wp:simplePos x="0" y="0"/>
            <wp:positionH relativeFrom="column">
              <wp:posOffset>2041989</wp:posOffset>
            </wp:positionH>
            <wp:positionV relativeFrom="page">
              <wp:posOffset>6621694</wp:posOffset>
            </wp:positionV>
            <wp:extent cx="2542768" cy="1706816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19" cy="17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904" behindDoc="0" locked="0" layoutInCell="1" allowOverlap="1" wp14:anchorId="18BA713E" wp14:editId="285CBB6F">
            <wp:simplePos x="0" y="0"/>
            <wp:positionH relativeFrom="margin">
              <wp:posOffset>4667036</wp:posOffset>
            </wp:positionH>
            <wp:positionV relativeFrom="page">
              <wp:posOffset>4828854</wp:posOffset>
            </wp:positionV>
            <wp:extent cx="2626929" cy="1691005"/>
            <wp:effectExtent l="0" t="0" r="254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00" cy="16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79DD2799" wp14:editId="780B3C1B">
            <wp:simplePos x="0" y="0"/>
            <wp:positionH relativeFrom="column">
              <wp:posOffset>2062537</wp:posOffset>
            </wp:positionH>
            <wp:positionV relativeFrom="page">
              <wp:posOffset>4839128</wp:posOffset>
            </wp:positionV>
            <wp:extent cx="2522306" cy="169887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54" cy="17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B5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57FEF920">
                <wp:simplePos x="0" y="0"/>
                <wp:positionH relativeFrom="column">
                  <wp:posOffset>76200</wp:posOffset>
                </wp:positionH>
                <wp:positionV relativeFrom="margin">
                  <wp:posOffset>1158240</wp:posOffset>
                </wp:positionV>
                <wp:extent cx="1836420" cy="6949440"/>
                <wp:effectExtent l="0" t="0" r="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07803F5C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AC3B5B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202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58079CF4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2D4D2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1,76</w:t>
                            </w:r>
                            <w:r w:rsidR="0050194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9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</w:p>
                          <w:p w14:paraId="4F702A90" w14:textId="1D1DA2F7" w:rsidR="00C929EC" w:rsidRDefault="00C929EC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501B09B" w14:textId="2822BEAE" w:rsidR="00C929EC" w:rsidRDefault="00C929EC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</w:t>
                            </w:r>
                            <w:r w:rsidR="002D491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</w:t>
                            </w:r>
                            <w:r w:rsidR="002F0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6</w:t>
                            </w:r>
                            <w:r w:rsidR="002D491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.25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611528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psf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(</w:t>
                            </w:r>
                            <w:r w:rsidR="00E6264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plus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hydro) </w:t>
                            </w:r>
                          </w:p>
                          <w:p w14:paraId="39DE0764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763A62FF" w:rsidR="00007736" w:rsidRDefault="00E6264E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799FFA9C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2D4D2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3 - </w:t>
                            </w:r>
                            <w:r w:rsidR="000F5E8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5 years</w:t>
                            </w:r>
                          </w:p>
                          <w:p w14:paraId="623ED48D" w14:textId="1825F7D4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3A1494D" w14:textId="383F26E2" w:rsidR="00B27E78" w:rsidRDefault="00B27E78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9C36C17" w14:textId="38327F2C" w:rsidR="00AC3AA6" w:rsidRDefault="00AC3AA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44585D7" w14:textId="77777777" w:rsidR="000A609B" w:rsidRDefault="000A609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134D8AC0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20D0A3D8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406D23F2" w14:textId="39D27518" w:rsidR="00D91ED6" w:rsidRDefault="00C4721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Beautiful light filled loft space </w:t>
                            </w:r>
                          </w:p>
                          <w:p w14:paraId="090B01FE" w14:textId="77777777" w:rsidR="00D91ED6" w:rsidRDefault="00D91ED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96FFD12" w14:textId="6A3C30F6" w:rsidR="00C924B3" w:rsidRDefault="00897DC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O</w:t>
                            </w:r>
                            <w:r w:rsidR="00E527F4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pen plan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C4721B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with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kitchenette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67CCE115" w14:textId="77777777" w:rsidR="00C924B3" w:rsidRDefault="00C924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9771AE7" w14:textId="1E604708" w:rsidR="00C868E2" w:rsidRDefault="00C4721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Stunning</w:t>
                            </w:r>
                            <w:r w:rsidR="00E527F4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p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ost and beam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architecture </w:t>
                            </w:r>
                          </w:p>
                          <w:p w14:paraId="3C98EC3D" w14:textId="77777777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61DD80" w14:textId="1E72F1C4" w:rsidR="00E527F4" w:rsidRDefault="005B371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arge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operable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windows</w:t>
                            </w:r>
                          </w:p>
                          <w:p w14:paraId="05E17CCF" w14:textId="7579B63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 </w:t>
                            </w:r>
                          </w:p>
                          <w:p w14:paraId="51464D6B" w14:textId="1FAA9886" w:rsidR="00007736" w:rsidRDefault="003E7AC3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LRT at the doorstep </w:t>
                            </w:r>
                          </w:p>
                          <w:p w14:paraId="58169747" w14:textId="77777777" w:rsidR="00B8733A" w:rsidRPr="002F0AC3" w:rsidRDefault="00B8733A" w:rsidP="00B8733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B63C545" w14:textId="77777777" w:rsidR="00B8733A" w:rsidRPr="002F0AC3" w:rsidRDefault="00B8733A" w:rsidP="00B8733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2F0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Tenants are invited to enjoy the rooftop patio at </w:t>
                            </w:r>
                          </w:p>
                          <w:p w14:paraId="6FCC2C83" w14:textId="51F643D0" w:rsidR="00B8733A" w:rsidRPr="002F0AC3" w:rsidRDefault="00B8733A" w:rsidP="00B8733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2F0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130 Spadina </w:t>
                            </w:r>
                          </w:p>
                          <w:p w14:paraId="29FA6240" w14:textId="5D3BBEE1" w:rsidR="00946957" w:rsidRDefault="00946957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2D34D92" w14:textId="36C3EC0F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751523"/>
                              </w:rPr>
                            </w:pPr>
                          </w:p>
                          <w:p w14:paraId="7B92BFDA" w14:textId="27CCAD70" w:rsidR="00BF3E9A" w:rsidRPr="008C45C8" w:rsidRDefault="00BF3E9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6pt;margin-top:91.2pt;width:144.6pt;height:547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07803F5C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AC3B5B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202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58079CF4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2D4D2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1,76</w:t>
                      </w:r>
                      <w:r w:rsidR="0050194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9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</w:p>
                    <w:p w14:paraId="4F702A90" w14:textId="1D1DA2F7" w:rsidR="00C929EC" w:rsidRDefault="00C929EC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501B09B" w14:textId="2822BEAE" w:rsidR="00C929EC" w:rsidRDefault="00C929EC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</w:t>
                      </w:r>
                      <w:r w:rsidR="002D491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</w:t>
                      </w:r>
                      <w:r w:rsidR="002F0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6</w:t>
                      </w:r>
                      <w:r w:rsidR="002D491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.25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611528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psf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(</w:t>
                      </w:r>
                      <w:r w:rsidR="00E6264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plus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hydro) </w:t>
                      </w:r>
                    </w:p>
                    <w:p w14:paraId="39DE0764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763A62FF" w:rsidR="00007736" w:rsidRDefault="00E6264E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799FFA9C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2D4D2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3 - </w:t>
                      </w:r>
                      <w:r w:rsidR="000F5E8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5 years</w:t>
                      </w:r>
                    </w:p>
                    <w:p w14:paraId="623ED48D" w14:textId="1825F7D4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3A1494D" w14:textId="383F26E2" w:rsidR="00B27E78" w:rsidRDefault="00B27E78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9C36C17" w14:textId="38327F2C" w:rsidR="00AC3AA6" w:rsidRDefault="00AC3AA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44585D7" w14:textId="77777777" w:rsidR="000A609B" w:rsidRDefault="000A609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6E8D34D" w14:textId="134D8AC0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20D0A3D8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406D23F2" w14:textId="39D27518" w:rsidR="00D91ED6" w:rsidRDefault="00C4721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Beautiful light filled loft space </w:t>
                      </w:r>
                    </w:p>
                    <w:p w14:paraId="090B01FE" w14:textId="77777777" w:rsidR="00D91ED6" w:rsidRDefault="00D91ED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96FFD12" w14:textId="6A3C30F6" w:rsidR="00C924B3" w:rsidRDefault="00897DC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O</w:t>
                      </w:r>
                      <w:r w:rsidR="00E527F4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pen plan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C4721B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with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kitchenette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67CCE115" w14:textId="77777777" w:rsidR="00C924B3" w:rsidRDefault="00C924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9771AE7" w14:textId="1E604708" w:rsidR="00C868E2" w:rsidRDefault="00C4721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Stunning</w:t>
                      </w:r>
                      <w:r w:rsidR="00E527F4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p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ost and beam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architecture </w:t>
                      </w:r>
                    </w:p>
                    <w:p w14:paraId="3C98EC3D" w14:textId="77777777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61DD80" w14:textId="1E72F1C4" w:rsidR="00E527F4" w:rsidRDefault="005B371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arge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operable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windows</w:t>
                      </w:r>
                    </w:p>
                    <w:p w14:paraId="05E17CCF" w14:textId="7579B63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 </w:t>
                      </w:r>
                    </w:p>
                    <w:p w14:paraId="51464D6B" w14:textId="1FAA9886" w:rsidR="00007736" w:rsidRDefault="003E7AC3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LRT at the doorstep </w:t>
                      </w:r>
                    </w:p>
                    <w:p w14:paraId="58169747" w14:textId="77777777" w:rsidR="00B8733A" w:rsidRPr="002F0AC3" w:rsidRDefault="00B8733A" w:rsidP="00B8733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B63C545" w14:textId="77777777" w:rsidR="00B8733A" w:rsidRPr="002F0AC3" w:rsidRDefault="00B8733A" w:rsidP="00B8733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2F0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Tenants are invited to enjoy the rooftop patio at </w:t>
                      </w:r>
                    </w:p>
                    <w:p w14:paraId="6FCC2C83" w14:textId="51F643D0" w:rsidR="00B8733A" w:rsidRPr="002F0AC3" w:rsidRDefault="00B8733A" w:rsidP="00B8733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2F0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130 Spadina </w:t>
                      </w:r>
                    </w:p>
                    <w:p w14:paraId="29FA6240" w14:textId="5D3BBEE1" w:rsidR="00946957" w:rsidRDefault="00946957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2D34D92" w14:textId="36C3EC0F" w:rsidR="00007736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751523"/>
                        </w:rPr>
                      </w:pPr>
                    </w:p>
                    <w:p w14:paraId="7B92BFDA" w14:textId="27CCAD70" w:rsidR="00BF3E9A" w:rsidRPr="008C45C8" w:rsidRDefault="00BF3E9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AC3B5B" w:rsidRPr="008C45C8">
        <w:rPr>
          <w:noProof/>
          <w:color w:val="00206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372616A6">
                <wp:simplePos x="0" y="0"/>
                <wp:positionH relativeFrom="margin">
                  <wp:posOffset>7620</wp:posOffset>
                </wp:positionH>
                <wp:positionV relativeFrom="page">
                  <wp:posOffset>388620</wp:posOffset>
                </wp:positionV>
                <wp:extent cx="1897380" cy="7940040"/>
                <wp:effectExtent l="0" t="0" r="762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7940040"/>
                        </a:xfrm>
                        <a:prstGeom prst="rect">
                          <a:avLst/>
                        </a:prstGeom>
                        <a:solidFill>
                          <a:srgbClr val="29365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7F021" id="Rectangle 3" o:spid="_x0000_s1026" style="position:absolute;margin-left:.6pt;margin-top:30.6pt;width:149.4pt;height:625.2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" fillcolor="#293655" stroked="f">
                <v:textbox inset="2.88pt,2.88pt,2.88pt,2.88pt"/>
                <w10:wrap anchorx="margin" anchory="page"/>
              </v:rect>
            </w:pict>
          </mc:Fallback>
        </mc:AlternateContent>
      </w:r>
      <w:r w:rsidR="00ED280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07283F3E">
                <wp:simplePos x="0" y="0"/>
                <wp:positionH relativeFrom="column">
                  <wp:posOffset>83820</wp:posOffset>
                </wp:positionH>
                <wp:positionV relativeFrom="page">
                  <wp:posOffset>631190</wp:posOffset>
                </wp:positionV>
                <wp:extent cx="1684020" cy="424815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FA95C7" w14:textId="77677E25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FF1" id="Text Box 8" o:spid="_x0000_s1027" type="#_x0000_t202" style="position:absolute;margin-left:6.6pt;margin-top:49.7pt;width:132.6pt;height:33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65FA95C7" w14:textId="77677E25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F4C58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59B307DB">
                <wp:simplePos x="0" y="0"/>
                <wp:positionH relativeFrom="margin">
                  <wp:posOffset>5276850</wp:posOffset>
                </wp:positionH>
                <wp:positionV relativeFrom="page">
                  <wp:posOffset>556260</wp:posOffset>
                </wp:positionV>
                <wp:extent cx="2034540" cy="868680"/>
                <wp:effectExtent l="0" t="0" r="381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53D8A" w14:textId="397897FC" w:rsidR="002F4C58" w:rsidRPr="00ED2804" w:rsidRDefault="002F4C58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116 SPADINA AVE.</w:t>
                            </w:r>
                          </w:p>
                          <w:p w14:paraId="46190120" w14:textId="1F745BB0" w:rsidR="00C924B3" w:rsidRPr="00ED2804" w:rsidRDefault="00C924B3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2F4C58"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>Reading Building</w:t>
                            </w:r>
                          </w:p>
                          <w:p w14:paraId="3994ED3A" w14:textId="7799613F" w:rsidR="00007736" w:rsidRPr="00C924B3" w:rsidRDefault="00EC3EC5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C92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8E38" id="_x0000_s1028" type="#_x0000_t202" style="position:absolute;margin-left:415.5pt;margin-top:43.8pt;width:160.2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DA53D8A" w14:textId="397897FC" w:rsidR="002F4C58" w:rsidRPr="00ED2804" w:rsidRDefault="002F4C58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116 SPADINA AVE.</w:t>
                      </w:r>
                    </w:p>
                    <w:p w14:paraId="46190120" w14:textId="1F745BB0" w:rsidR="00C924B3" w:rsidRPr="00ED2804" w:rsidRDefault="00C924B3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The </w:t>
                      </w:r>
                      <w:r w:rsidR="002F4C58"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>Reading Building</w:t>
                      </w:r>
                    </w:p>
                    <w:p w14:paraId="3994ED3A" w14:textId="7799613F" w:rsidR="00007736" w:rsidRPr="00C924B3" w:rsidRDefault="00EC3EC5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</w:pPr>
                      <w:r w:rsidRPr="00C92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F4C5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55866831">
            <wp:simplePos x="0" y="0"/>
            <wp:positionH relativeFrom="margin">
              <wp:posOffset>2065020</wp:posOffset>
            </wp:positionH>
            <wp:positionV relativeFrom="page">
              <wp:posOffset>1005840</wp:posOffset>
            </wp:positionV>
            <wp:extent cx="5269865" cy="3517265"/>
            <wp:effectExtent l="0" t="0" r="698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764A14FF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Spadina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0A609B"/>
    <w:rsid w:val="000F5E80"/>
    <w:rsid w:val="001138E9"/>
    <w:rsid w:val="001972DB"/>
    <w:rsid w:val="002D4913"/>
    <w:rsid w:val="002D4D22"/>
    <w:rsid w:val="002E2138"/>
    <w:rsid w:val="002F0AC3"/>
    <w:rsid w:val="002F4C58"/>
    <w:rsid w:val="003C5643"/>
    <w:rsid w:val="003E7AC3"/>
    <w:rsid w:val="00441DF9"/>
    <w:rsid w:val="00486D05"/>
    <w:rsid w:val="004E644B"/>
    <w:rsid w:val="00501949"/>
    <w:rsid w:val="00502F85"/>
    <w:rsid w:val="005B3713"/>
    <w:rsid w:val="00611528"/>
    <w:rsid w:val="00631C90"/>
    <w:rsid w:val="0064717B"/>
    <w:rsid w:val="006C0633"/>
    <w:rsid w:val="0071060A"/>
    <w:rsid w:val="007153BB"/>
    <w:rsid w:val="007721A7"/>
    <w:rsid w:val="0079043F"/>
    <w:rsid w:val="007B46E6"/>
    <w:rsid w:val="00811B25"/>
    <w:rsid w:val="00832F49"/>
    <w:rsid w:val="00897DCD"/>
    <w:rsid w:val="008C45C8"/>
    <w:rsid w:val="00942A89"/>
    <w:rsid w:val="00946957"/>
    <w:rsid w:val="00961800"/>
    <w:rsid w:val="00A13132"/>
    <w:rsid w:val="00A85B72"/>
    <w:rsid w:val="00AC3AA6"/>
    <w:rsid w:val="00AC3B5B"/>
    <w:rsid w:val="00AC5CD1"/>
    <w:rsid w:val="00B17133"/>
    <w:rsid w:val="00B27E78"/>
    <w:rsid w:val="00B8733A"/>
    <w:rsid w:val="00BC2128"/>
    <w:rsid w:val="00BF3E9A"/>
    <w:rsid w:val="00C4721B"/>
    <w:rsid w:val="00C868E2"/>
    <w:rsid w:val="00C924B3"/>
    <w:rsid w:val="00C929EC"/>
    <w:rsid w:val="00D91ED6"/>
    <w:rsid w:val="00E527F4"/>
    <w:rsid w:val="00E6264E"/>
    <w:rsid w:val="00EC3EC5"/>
    <w:rsid w:val="00ED0330"/>
    <w:rsid w:val="00ED2804"/>
    <w:rsid w:val="00F0416A"/>
    <w:rsid w:val="00F5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BF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9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C90"/>
    <w:rPr>
      <w:rFonts w:ascii="Segoe UI" w:eastAsia="Times New Roman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9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158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13</cp:revision>
  <cp:lastPrinted>2024-03-25T20:31:00Z</cp:lastPrinted>
  <dcterms:created xsi:type="dcterms:W3CDTF">2022-04-13T17:40:00Z</dcterms:created>
  <dcterms:modified xsi:type="dcterms:W3CDTF">2024-12-03T19:00:00Z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