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6DCF33" w14:textId="1CAFC343" w:rsidR="00160DCC" w:rsidRDefault="00F66F99">
      <w:r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705856" behindDoc="0" locked="0" layoutInCell="1" allowOverlap="1" wp14:anchorId="14035FF1" wp14:editId="1A8A8F8C">
                <wp:simplePos x="0" y="0"/>
                <wp:positionH relativeFrom="column">
                  <wp:posOffset>76200</wp:posOffset>
                </wp:positionH>
                <wp:positionV relativeFrom="page">
                  <wp:posOffset>662940</wp:posOffset>
                </wp:positionV>
                <wp:extent cx="1790700" cy="731520"/>
                <wp:effectExtent l="0" t="0" r="0" b="0"/>
                <wp:wrapNone/>
                <wp:docPr id="170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0700" cy="73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936A318" w14:textId="243189A7" w:rsidR="00F66F99" w:rsidRDefault="004E619A" w:rsidP="00BC2128">
                            <w:pPr>
                              <w:widowControl w:val="0"/>
                              <w:spacing w:line="500" w:lineRule="exact"/>
                              <w:rPr>
                                <w:rFonts w:ascii="Arial Nova Light" w:hAnsi="Arial Nova Light" w:cs="Arial"/>
                                <w:b/>
                                <w:bCs/>
                                <w:i/>
                                <w:iCs/>
                                <w:color w:val="E7E6E6" w:themeColor="background2"/>
                                <w:w w:val="80"/>
                                <w:sz w:val="46"/>
                                <w:szCs w:val="46"/>
                              </w:rPr>
                            </w:pPr>
                            <w:r>
                              <w:rPr>
                                <w:rFonts w:ascii="Arial Nova Light" w:hAnsi="Arial Nova Light" w:cs="Arial"/>
                                <w:b/>
                                <w:bCs/>
                                <w:i/>
                                <w:iCs/>
                                <w:color w:val="E7E6E6" w:themeColor="background2"/>
                                <w:w w:val="80"/>
                                <w:sz w:val="46"/>
                                <w:szCs w:val="46"/>
                              </w:rPr>
                              <w:t xml:space="preserve">FOR LEASE! </w:t>
                            </w:r>
                          </w:p>
                          <w:p w14:paraId="65FA95C7" w14:textId="3EF2E7F5" w:rsidR="00BC2128" w:rsidRPr="00F66F99" w:rsidRDefault="00BC2128" w:rsidP="00BC2128">
                            <w:pPr>
                              <w:widowControl w:val="0"/>
                              <w:spacing w:line="500" w:lineRule="exact"/>
                              <w:rPr>
                                <w:rFonts w:ascii="Arial Nova Light" w:hAnsi="Arial Nova Light" w:cs="Arial"/>
                                <w:b/>
                                <w:bCs/>
                                <w:i/>
                                <w:iCs/>
                                <w:color w:val="E7E6E6" w:themeColor="background2"/>
                                <w:w w:val="80"/>
                                <w:sz w:val="46"/>
                                <w:szCs w:val="46"/>
                              </w:rPr>
                            </w:pPr>
                            <w:r w:rsidRPr="00961800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noProof/>
                                <w:color w:val="E5DECE"/>
                                <w:w w:val="80"/>
                                <w:sz w:val="46"/>
                                <w:szCs w:val="46"/>
                              </w:rPr>
                              <w:drawing>
                                <wp:inline distT="0" distB="0" distL="0" distR="0" wp14:anchorId="5950D9F2" wp14:editId="0DC5ECE9">
                                  <wp:extent cx="695325" cy="351155"/>
                                  <wp:effectExtent l="0" t="0" r="0" b="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95325" cy="3511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4035FF1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6pt;margin-top:52.2pt;width:141pt;height:57.6pt;z-index:25170585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" filled="f" fillcolor="#fffffe" stroked="f" strokecolor="#212120" insetpen="t">
                <v:textbox inset="2.88pt,2.88pt,2.88pt,2.88pt">
                  <w:txbxContent>
                    <w:p w14:paraId="2936A318" w14:textId="243189A7" w:rsidR="00F66F99" w:rsidRDefault="004E619A" w:rsidP="00BC2128">
                      <w:pPr>
                        <w:widowControl w:val="0"/>
                        <w:spacing w:line="500" w:lineRule="exact"/>
                        <w:rPr>
                          <w:rFonts w:ascii="Arial Nova Light" w:hAnsi="Arial Nova Light" w:cs="Arial"/>
                          <w:b/>
                          <w:bCs/>
                          <w:i/>
                          <w:iCs/>
                          <w:color w:val="E7E6E6" w:themeColor="background2"/>
                          <w:w w:val="80"/>
                          <w:sz w:val="46"/>
                          <w:szCs w:val="46"/>
                        </w:rPr>
                      </w:pPr>
                      <w:r>
                        <w:rPr>
                          <w:rFonts w:ascii="Arial Nova Light" w:hAnsi="Arial Nova Light" w:cs="Arial"/>
                          <w:b/>
                          <w:bCs/>
                          <w:i/>
                          <w:iCs/>
                          <w:color w:val="E7E6E6" w:themeColor="background2"/>
                          <w:w w:val="80"/>
                          <w:sz w:val="46"/>
                          <w:szCs w:val="46"/>
                        </w:rPr>
                        <w:t xml:space="preserve">FOR LEASE! </w:t>
                      </w:r>
                    </w:p>
                    <w:p w14:paraId="65FA95C7" w14:textId="3EF2E7F5" w:rsidR="00BC2128" w:rsidRPr="00F66F99" w:rsidRDefault="00BC2128" w:rsidP="00BC2128">
                      <w:pPr>
                        <w:widowControl w:val="0"/>
                        <w:spacing w:line="500" w:lineRule="exact"/>
                        <w:rPr>
                          <w:rFonts w:ascii="Arial Nova Light" w:hAnsi="Arial Nova Light" w:cs="Arial"/>
                          <w:b/>
                          <w:bCs/>
                          <w:i/>
                          <w:iCs/>
                          <w:color w:val="E7E6E6" w:themeColor="background2"/>
                          <w:w w:val="80"/>
                          <w:sz w:val="46"/>
                          <w:szCs w:val="46"/>
                        </w:rPr>
                      </w:pPr>
                      <w:r w:rsidRPr="00961800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noProof/>
                          <w:color w:val="E5DECE"/>
                          <w:w w:val="80"/>
                          <w:sz w:val="46"/>
                          <w:szCs w:val="46"/>
                        </w:rPr>
                        <w:drawing>
                          <wp:inline distT="0" distB="0" distL="0" distR="0" wp14:anchorId="5950D9F2" wp14:editId="0DC5ECE9">
                            <wp:extent cx="695325" cy="351155"/>
                            <wp:effectExtent l="0" t="0" r="0" b="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95325" cy="3511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CD73E1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33152" behindDoc="0" locked="0" layoutInCell="1" allowOverlap="1" wp14:anchorId="1BA745D9" wp14:editId="4AF55F83">
                <wp:simplePos x="0" y="0"/>
                <wp:positionH relativeFrom="margin">
                  <wp:posOffset>7620</wp:posOffset>
                </wp:positionH>
                <wp:positionV relativeFrom="page">
                  <wp:posOffset>449580</wp:posOffset>
                </wp:positionV>
                <wp:extent cx="1897380" cy="7993380"/>
                <wp:effectExtent l="0" t="0" r="7620" b="7620"/>
                <wp:wrapNone/>
                <wp:docPr id="1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97380" cy="799338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4B61C3" id="Rectangle 3" o:spid="_x0000_s1026" style="position:absolute;margin-left:.6pt;margin-top:35.4pt;width:149.4pt;height:629.4pt;z-index:251633152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" fillcolor="#323e4f [2415]" stroked="f">
                <v:textbox inset="2.88pt,2.88pt,2.88pt,2.88pt"/>
                <w10:wrap anchorx="margin" anchory="page"/>
              </v:rect>
            </w:pict>
          </mc:Fallback>
        </mc:AlternateContent>
      </w:r>
      <w:r w:rsidR="0071060A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76160" behindDoc="0" locked="0" layoutInCell="1" allowOverlap="1" wp14:anchorId="0F76361E" wp14:editId="5A6F001A">
                <wp:simplePos x="0" y="0"/>
                <wp:positionH relativeFrom="column">
                  <wp:posOffset>2598420</wp:posOffset>
                </wp:positionH>
                <wp:positionV relativeFrom="margin">
                  <wp:posOffset>8763000</wp:posOffset>
                </wp:positionV>
                <wp:extent cx="3619500" cy="640080"/>
                <wp:effectExtent l="0" t="0" r="0" b="7620"/>
                <wp:wrapNone/>
                <wp:docPr id="43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0" cy="640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15BE8DF" w14:textId="77777777" w:rsidR="00EC3EC5" w:rsidRPr="0071060A" w:rsidRDefault="00EC3EC5" w:rsidP="00007736">
                            <w:pPr>
                              <w:widowControl w:val="0"/>
                              <w:spacing w:line="220" w:lineRule="exact"/>
                              <w:rPr>
                                <w:rFonts w:ascii="Arial Nova Light" w:hAnsi="Arial Nova Light"/>
                                <w:b/>
                                <w:bCs/>
                                <w:color w:val="E7E6E6" w:themeColor="background2"/>
                                <w:sz w:val="22"/>
                                <w:szCs w:val="22"/>
                              </w:rPr>
                            </w:pPr>
                            <w:r w:rsidRPr="0071060A">
                              <w:rPr>
                                <w:rFonts w:ascii="Arial Nova Light" w:hAnsi="Arial Nova Light"/>
                                <w:b/>
                                <w:bCs/>
                                <w:color w:val="E7E6E6" w:themeColor="background2"/>
                                <w:sz w:val="22"/>
                                <w:szCs w:val="22"/>
                              </w:rPr>
                              <w:t xml:space="preserve">Honor Sewell </w:t>
                            </w:r>
                          </w:p>
                          <w:p w14:paraId="2E42E4D3" w14:textId="77777777" w:rsidR="00EC3EC5" w:rsidRPr="0071060A" w:rsidRDefault="00EC3EC5" w:rsidP="00007736">
                            <w:pPr>
                              <w:widowControl w:val="0"/>
                              <w:spacing w:line="220" w:lineRule="exact"/>
                              <w:rPr>
                                <w:rFonts w:ascii="Arial Nova Light" w:hAnsi="Arial Nova Light"/>
                                <w:b/>
                                <w:bCs/>
                                <w:color w:val="E7E6E6" w:themeColor="background2"/>
                                <w:sz w:val="22"/>
                                <w:szCs w:val="22"/>
                              </w:rPr>
                            </w:pPr>
                            <w:r w:rsidRPr="0071060A">
                              <w:rPr>
                                <w:rFonts w:ascii="Arial Nova Light" w:hAnsi="Arial Nova Light"/>
                                <w:b/>
                                <w:bCs/>
                                <w:color w:val="E7E6E6" w:themeColor="background2"/>
                                <w:sz w:val="22"/>
                                <w:szCs w:val="22"/>
                              </w:rPr>
                              <w:t xml:space="preserve">401-119 </w:t>
                            </w:r>
                            <w:proofErr w:type="spellStart"/>
                            <w:r w:rsidRPr="0071060A">
                              <w:rPr>
                                <w:rFonts w:ascii="Arial Nova Light" w:hAnsi="Arial Nova Light"/>
                                <w:b/>
                                <w:bCs/>
                                <w:color w:val="E7E6E6" w:themeColor="background2"/>
                                <w:sz w:val="22"/>
                                <w:szCs w:val="22"/>
                              </w:rPr>
                              <w:t>Spadina</w:t>
                            </w:r>
                            <w:proofErr w:type="spellEnd"/>
                            <w:r w:rsidRPr="0071060A">
                              <w:rPr>
                                <w:rFonts w:ascii="Arial Nova Light" w:hAnsi="Arial Nova Light"/>
                                <w:b/>
                                <w:bCs/>
                                <w:color w:val="E7E6E6" w:themeColor="background2"/>
                                <w:sz w:val="22"/>
                                <w:szCs w:val="22"/>
                              </w:rPr>
                              <w:t xml:space="preserve"> Avenue, Toronto, ON, M5V 2L1 </w:t>
                            </w:r>
                          </w:p>
                          <w:p w14:paraId="4EDCAC06" w14:textId="4E019877" w:rsidR="00007736" w:rsidRPr="0071060A" w:rsidRDefault="00EC3EC5" w:rsidP="00007736">
                            <w:pPr>
                              <w:widowControl w:val="0"/>
                              <w:spacing w:line="220" w:lineRule="exact"/>
                              <w:rPr>
                                <w:rFonts w:ascii="Arial Nova Light" w:hAnsi="Arial Nova Light"/>
                                <w:b/>
                                <w:bCs/>
                                <w:color w:val="E7E6E6" w:themeColor="background2"/>
                                <w:sz w:val="22"/>
                                <w:szCs w:val="22"/>
                              </w:rPr>
                            </w:pPr>
                            <w:r w:rsidRPr="0071060A">
                              <w:rPr>
                                <w:rFonts w:ascii="Arial Nova Light" w:hAnsi="Arial Nova Light"/>
                                <w:b/>
                                <w:bCs/>
                                <w:color w:val="E7E6E6" w:themeColor="background2"/>
                                <w:sz w:val="22"/>
                                <w:szCs w:val="22"/>
                              </w:rPr>
                              <w:t>P: 416.593.6420 | F: 416.593.6375 | www.wtfgroup.com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76361E" id="Text Box 45" o:spid="_x0000_s1027" type="#_x0000_t202" style="position:absolute;margin-left:204.6pt;margin-top:690pt;width:285pt;height:50.4pt;z-index:25167616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" filled="f" fillcolor="#fffffe" stroked="f" strokecolor="#212120" insetpen="t">
                <v:textbox inset="2.88pt,2.88pt,2.88pt,2.88pt">
                  <w:txbxContent>
                    <w:p w14:paraId="515BE8DF" w14:textId="77777777" w:rsidR="00EC3EC5" w:rsidRPr="0071060A" w:rsidRDefault="00EC3EC5" w:rsidP="00007736">
                      <w:pPr>
                        <w:widowControl w:val="0"/>
                        <w:spacing w:line="220" w:lineRule="exact"/>
                        <w:rPr>
                          <w:rFonts w:ascii="Arial Nova Light" w:hAnsi="Arial Nova Light"/>
                          <w:b/>
                          <w:bCs/>
                          <w:color w:val="E7E6E6" w:themeColor="background2"/>
                          <w:sz w:val="22"/>
                          <w:szCs w:val="22"/>
                        </w:rPr>
                      </w:pPr>
                      <w:r w:rsidRPr="0071060A">
                        <w:rPr>
                          <w:rFonts w:ascii="Arial Nova Light" w:hAnsi="Arial Nova Light"/>
                          <w:b/>
                          <w:bCs/>
                          <w:color w:val="E7E6E6" w:themeColor="background2"/>
                          <w:sz w:val="22"/>
                          <w:szCs w:val="22"/>
                        </w:rPr>
                        <w:t xml:space="preserve">Honor Sewell </w:t>
                      </w:r>
                    </w:p>
                    <w:p w14:paraId="2E42E4D3" w14:textId="77777777" w:rsidR="00EC3EC5" w:rsidRPr="0071060A" w:rsidRDefault="00EC3EC5" w:rsidP="00007736">
                      <w:pPr>
                        <w:widowControl w:val="0"/>
                        <w:spacing w:line="220" w:lineRule="exact"/>
                        <w:rPr>
                          <w:rFonts w:ascii="Arial Nova Light" w:hAnsi="Arial Nova Light"/>
                          <w:b/>
                          <w:bCs/>
                          <w:color w:val="E7E6E6" w:themeColor="background2"/>
                          <w:sz w:val="22"/>
                          <w:szCs w:val="22"/>
                        </w:rPr>
                      </w:pPr>
                      <w:r w:rsidRPr="0071060A">
                        <w:rPr>
                          <w:rFonts w:ascii="Arial Nova Light" w:hAnsi="Arial Nova Light"/>
                          <w:b/>
                          <w:bCs/>
                          <w:color w:val="E7E6E6" w:themeColor="background2"/>
                          <w:sz w:val="22"/>
                          <w:szCs w:val="22"/>
                        </w:rPr>
                        <w:t xml:space="preserve">401-119 </w:t>
                      </w:r>
                      <w:proofErr w:type="spellStart"/>
                      <w:r w:rsidRPr="0071060A">
                        <w:rPr>
                          <w:rFonts w:ascii="Arial Nova Light" w:hAnsi="Arial Nova Light"/>
                          <w:b/>
                          <w:bCs/>
                          <w:color w:val="E7E6E6" w:themeColor="background2"/>
                          <w:sz w:val="22"/>
                          <w:szCs w:val="22"/>
                        </w:rPr>
                        <w:t>Spadina</w:t>
                      </w:r>
                      <w:proofErr w:type="spellEnd"/>
                      <w:r w:rsidRPr="0071060A">
                        <w:rPr>
                          <w:rFonts w:ascii="Arial Nova Light" w:hAnsi="Arial Nova Light"/>
                          <w:b/>
                          <w:bCs/>
                          <w:color w:val="E7E6E6" w:themeColor="background2"/>
                          <w:sz w:val="22"/>
                          <w:szCs w:val="22"/>
                        </w:rPr>
                        <w:t xml:space="preserve"> Avenue, Toronto, ON, M5V 2L1 </w:t>
                      </w:r>
                    </w:p>
                    <w:p w14:paraId="4EDCAC06" w14:textId="4E019877" w:rsidR="00007736" w:rsidRPr="0071060A" w:rsidRDefault="00EC3EC5" w:rsidP="00007736">
                      <w:pPr>
                        <w:widowControl w:val="0"/>
                        <w:spacing w:line="220" w:lineRule="exact"/>
                        <w:rPr>
                          <w:rFonts w:ascii="Arial Nova Light" w:hAnsi="Arial Nova Light"/>
                          <w:b/>
                          <w:bCs/>
                          <w:color w:val="E7E6E6" w:themeColor="background2"/>
                          <w:sz w:val="22"/>
                          <w:szCs w:val="22"/>
                        </w:rPr>
                      </w:pPr>
                      <w:r w:rsidRPr="0071060A">
                        <w:rPr>
                          <w:rFonts w:ascii="Arial Nova Light" w:hAnsi="Arial Nova Light"/>
                          <w:b/>
                          <w:bCs/>
                          <w:color w:val="E7E6E6" w:themeColor="background2"/>
                          <w:sz w:val="22"/>
                          <w:szCs w:val="22"/>
                        </w:rPr>
                        <w:t>P: 416.593.6420 | F: 416.593.6375 | www.wtfgroup.com</w:t>
                      </w:r>
                    </w:p>
                  </w:txbxContent>
                </v:textbox>
                <w10:wrap anchory="margin"/>
              </v:shape>
            </w:pict>
          </mc:Fallback>
        </mc:AlternateContent>
      </w:r>
      <w:r w:rsidR="00961800" w:rsidRPr="00462A43">
        <w:rPr>
          <w:rFonts w:ascii="Corbel" w:hAnsi="Corbel" w:cs="Calibri"/>
          <w:noProof/>
          <w:color w:val="FFFFFF" w:themeColor="background1"/>
          <w:sz w:val="24"/>
        </w:rPr>
        <w:drawing>
          <wp:anchor distT="0" distB="0" distL="114300" distR="114300" simplePos="0" relativeHeight="251701760" behindDoc="1" locked="1" layoutInCell="1" allowOverlap="1" wp14:anchorId="374EDE08" wp14:editId="58101309">
            <wp:simplePos x="0" y="0"/>
            <wp:positionH relativeFrom="margin">
              <wp:align>left</wp:align>
            </wp:positionH>
            <wp:positionV relativeFrom="margin">
              <wp:align>bottom</wp:align>
            </wp:positionV>
            <wp:extent cx="7292340" cy="1254125"/>
            <wp:effectExtent l="0" t="0" r="3810" b="3175"/>
            <wp:wrapNone/>
            <wp:docPr id="16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ader_blank.jpg"/>
                    <pic:cNvPicPr/>
                  </pic:nvPicPr>
                  <pic:blipFill>
                    <a:blip r:embed="rId8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92340" cy="125412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ve="http://schemas.openxmlformats.org/markup-compatibility/2006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B17133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99712" behindDoc="0" locked="0" layoutInCell="1" allowOverlap="1" wp14:anchorId="32ED539B" wp14:editId="3CAC2C5C">
                <wp:simplePos x="0" y="0"/>
                <wp:positionH relativeFrom="column">
                  <wp:posOffset>6885940</wp:posOffset>
                </wp:positionH>
                <wp:positionV relativeFrom="page">
                  <wp:posOffset>5935980</wp:posOffset>
                </wp:positionV>
                <wp:extent cx="0" cy="1613535"/>
                <wp:effectExtent l="8890" t="11430" r="10160" b="13335"/>
                <wp:wrapNone/>
                <wp:docPr id="42" name="Lin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35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BA7163" id="Line 44" o:spid="_x0000_s1026" style="position:absolute;z-index:25169971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542.2pt,467.4pt" to="542.2pt,59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" strokecolor="#fffffe" strokeweight="1pt">
                <v:shadow color="#dcd6d4"/>
                <w10:wrap anchory="page"/>
              </v:line>
            </w:pict>
          </mc:Fallback>
        </mc:AlternateContent>
      </w:r>
      <w:r w:rsidR="00B17133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97664" behindDoc="0" locked="0" layoutInCell="1" allowOverlap="1" wp14:anchorId="53459AC6" wp14:editId="1CDDC81C">
                <wp:simplePos x="0" y="0"/>
                <wp:positionH relativeFrom="column">
                  <wp:posOffset>6885940</wp:posOffset>
                </wp:positionH>
                <wp:positionV relativeFrom="page">
                  <wp:posOffset>6165850</wp:posOffset>
                </wp:positionV>
                <wp:extent cx="429895" cy="0"/>
                <wp:effectExtent l="8890" t="12700" r="8890" b="6350"/>
                <wp:wrapNone/>
                <wp:docPr id="40" name="Lin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2989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9FE37F" id="Line 42" o:spid="_x0000_s1026" style="position:absolute;z-index:25169766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542.2pt,485.5pt" to="576.05pt,48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" strokecolor="#fffffe" strokeweight="1pt">
                <v:shadow color="#dcd6d4"/>
                <w10:wrap anchory="page"/>
              </v:line>
            </w:pict>
          </mc:Fallback>
        </mc:AlternateContent>
      </w:r>
      <w:r w:rsidR="00B17133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96640" behindDoc="0" locked="0" layoutInCell="1" allowOverlap="1" wp14:anchorId="71066491" wp14:editId="164A7707">
                <wp:simplePos x="0" y="0"/>
                <wp:positionH relativeFrom="column">
                  <wp:posOffset>6885940</wp:posOffset>
                </wp:positionH>
                <wp:positionV relativeFrom="page">
                  <wp:posOffset>6396355</wp:posOffset>
                </wp:positionV>
                <wp:extent cx="429895" cy="0"/>
                <wp:effectExtent l="8890" t="14605" r="8890" b="13970"/>
                <wp:wrapNone/>
                <wp:docPr id="38" name="Lin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2989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61093A" id="Line 40" o:spid="_x0000_s1026" style="position:absolute;z-index:2516966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542.2pt,503.65pt" to="576.05pt,50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" strokecolor="#fffffe" strokeweight="1pt">
                <v:shadow color="#dcd6d4"/>
                <w10:wrap anchory="page"/>
              </v:line>
            </w:pict>
          </mc:Fallback>
        </mc:AlternateContent>
      </w:r>
      <w:r w:rsidR="00B17133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95616" behindDoc="0" locked="0" layoutInCell="1" allowOverlap="1" wp14:anchorId="21B10894" wp14:editId="3BED4B5A">
                <wp:simplePos x="0" y="0"/>
                <wp:positionH relativeFrom="column">
                  <wp:posOffset>6885940</wp:posOffset>
                </wp:positionH>
                <wp:positionV relativeFrom="page">
                  <wp:posOffset>6626860</wp:posOffset>
                </wp:positionV>
                <wp:extent cx="429895" cy="0"/>
                <wp:effectExtent l="8890" t="6985" r="8890" b="12065"/>
                <wp:wrapNone/>
                <wp:docPr id="36" name="Lin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2989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3194A7" id="Line 38" o:spid="_x0000_s1026" style="position:absolute;z-index:25169561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542.2pt,521.8pt" to="576.05pt,52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" strokecolor="#fffffe" strokeweight="1pt">
                <v:shadow color="#dcd6d4"/>
                <w10:wrap anchory="page"/>
              </v:line>
            </w:pict>
          </mc:Fallback>
        </mc:AlternateContent>
      </w:r>
      <w:r w:rsidR="00B17133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94592" behindDoc="0" locked="0" layoutInCell="1" allowOverlap="1" wp14:anchorId="1F687BEF" wp14:editId="0F36B9AB">
                <wp:simplePos x="0" y="0"/>
                <wp:positionH relativeFrom="column">
                  <wp:posOffset>6885940</wp:posOffset>
                </wp:positionH>
                <wp:positionV relativeFrom="page">
                  <wp:posOffset>6857365</wp:posOffset>
                </wp:positionV>
                <wp:extent cx="429895" cy="0"/>
                <wp:effectExtent l="8890" t="8890" r="8890" b="10160"/>
                <wp:wrapNone/>
                <wp:docPr id="34" name="Lin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2989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EE1C38" id="Line 36" o:spid="_x0000_s1026" style="position:absolute;z-index:25169459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542.2pt,539.95pt" to="576.05pt,53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" strokecolor="#fffffe" strokeweight="1pt">
                <v:shadow color="#dcd6d4"/>
                <w10:wrap anchory="page"/>
              </v:line>
            </w:pict>
          </mc:Fallback>
        </mc:AlternateContent>
      </w:r>
      <w:r w:rsidR="00B17133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93568" behindDoc="0" locked="0" layoutInCell="1" allowOverlap="1" wp14:anchorId="7B316358" wp14:editId="09E8107F">
                <wp:simplePos x="0" y="0"/>
                <wp:positionH relativeFrom="column">
                  <wp:posOffset>6885940</wp:posOffset>
                </wp:positionH>
                <wp:positionV relativeFrom="page">
                  <wp:posOffset>7087870</wp:posOffset>
                </wp:positionV>
                <wp:extent cx="429895" cy="0"/>
                <wp:effectExtent l="8890" t="10795" r="8890" b="8255"/>
                <wp:wrapNone/>
                <wp:docPr id="32" name="Lin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2989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EEC761" id="Line 34" o:spid="_x0000_s1026" style="position:absolute;z-index:25169356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542.2pt,558.1pt" to="576.05pt,55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" strokecolor="#fffffe" strokeweight="1pt">
                <v:shadow color="#dcd6d4"/>
                <w10:wrap anchory="page"/>
              </v:line>
            </w:pict>
          </mc:Fallback>
        </mc:AlternateContent>
      </w:r>
      <w:r w:rsidR="00B17133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92544" behindDoc="0" locked="0" layoutInCell="1" allowOverlap="1" wp14:anchorId="060088CF" wp14:editId="36EA9247">
                <wp:simplePos x="0" y="0"/>
                <wp:positionH relativeFrom="column">
                  <wp:posOffset>6885940</wp:posOffset>
                </wp:positionH>
                <wp:positionV relativeFrom="page">
                  <wp:posOffset>7319010</wp:posOffset>
                </wp:positionV>
                <wp:extent cx="429895" cy="0"/>
                <wp:effectExtent l="8890" t="13335" r="8890" b="15240"/>
                <wp:wrapNone/>
                <wp:docPr id="30" name="Lin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2989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88316A" id="Line 32" o:spid="_x0000_s1026" style="position:absolute;z-index:25169254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542.2pt,576.3pt" to="576.05pt,57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B17133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91520" behindDoc="0" locked="0" layoutInCell="1" allowOverlap="1" wp14:anchorId="27F36C97" wp14:editId="5EAA7B6C">
                <wp:simplePos x="0" y="0"/>
                <wp:positionH relativeFrom="column">
                  <wp:posOffset>3658870</wp:posOffset>
                </wp:positionH>
                <wp:positionV relativeFrom="page">
                  <wp:posOffset>5935980</wp:posOffset>
                </wp:positionV>
                <wp:extent cx="0" cy="1613535"/>
                <wp:effectExtent l="10795" t="11430" r="8255" b="13335"/>
                <wp:wrapNone/>
                <wp:docPr id="27" name="Lin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35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D711D8" id="Line 29" o:spid="_x0000_s1026" style="position:absolute;z-index:25169152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288.1pt,467.4pt" to="288.1pt,59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B17133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90496" behindDoc="0" locked="0" layoutInCell="1" allowOverlap="1" wp14:anchorId="60C80382" wp14:editId="743B8C82">
                <wp:simplePos x="0" y="0"/>
                <wp:positionH relativeFrom="column">
                  <wp:posOffset>2045335</wp:posOffset>
                </wp:positionH>
                <wp:positionV relativeFrom="page">
                  <wp:posOffset>234315</wp:posOffset>
                </wp:positionV>
                <wp:extent cx="0" cy="7315200"/>
                <wp:effectExtent l="6985" t="15240" r="12065" b="13335"/>
                <wp:wrapNone/>
                <wp:docPr id="25" name="Lin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3152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FFB8B1" id="Line 28" o:spid="_x0000_s1026" style="position:absolute;z-index:25169049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161.05pt,18.45pt" to="161.05pt,59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" strokecolor="#fffffe" strokeweight="1pt">
                <v:shadow color="#dcd6d4"/>
                <w10:wrap anchory="page"/>
              </v:line>
            </w:pict>
          </mc:Fallback>
        </mc:AlternateContent>
      </w:r>
      <w:r w:rsidR="00B17133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89472" behindDoc="0" locked="0" layoutInCell="1" allowOverlap="1" wp14:anchorId="2B8A41DA" wp14:editId="2D65225C">
                <wp:simplePos x="0" y="0"/>
                <wp:positionH relativeFrom="column">
                  <wp:posOffset>5272405</wp:posOffset>
                </wp:positionH>
                <wp:positionV relativeFrom="page">
                  <wp:posOffset>5935980</wp:posOffset>
                </wp:positionV>
                <wp:extent cx="0" cy="1613535"/>
                <wp:effectExtent l="14605" t="11430" r="13970" b="13335"/>
                <wp:wrapNone/>
                <wp:docPr id="24" name="Lin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35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E2B113" id="Line 27" o:spid="_x0000_s1026" style="position:absolute;z-index:25168947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415.15pt,467.4pt" to="415.15pt,59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502F85">
        <w:t xml:space="preserve">  </w:t>
      </w:r>
    </w:p>
    <w:p w14:paraId="5BFCDB67" w14:textId="43886E6A" w:rsidR="004E644B" w:rsidRDefault="00A45E87">
      <w:r>
        <w:rPr>
          <w:noProof/>
          <w:color w:val="auto"/>
          <w:kern w:val="0"/>
          <w:sz w:val="24"/>
          <w:szCs w:val="24"/>
        </w:rPr>
        <w:drawing>
          <wp:anchor distT="36576" distB="36576" distL="36576" distR="36576" simplePos="0" relativeHeight="251703808" behindDoc="0" locked="0" layoutInCell="1" allowOverlap="1" wp14:anchorId="64C7D540" wp14:editId="34E668C2">
            <wp:simplePos x="0" y="0"/>
            <wp:positionH relativeFrom="margin">
              <wp:posOffset>4640580</wp:posOffset>
            </wp:positionH>
            <wp:positionV relativeFrom="page">
              <wp:posOffset>6416040</wp:posOffset>
            </wp:positionV>
            <wp:extent cx="2661285" cy="1996440"/>
            <wp:effectExtent l="0" t="0" r="5715" b="3810"/>
            <wp:wrapNone/>
            <wp:docPr id="168" name="Picture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Picture 168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854" cy="1998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352E">
        <w:rPr>
          <w:noProof/>
          <w:color w:val="auto"/>
          <w:kern w:val="0"/>
          <w:sz w:val="24"/>
          <w:szCs w:val="24"/>
        </w:rPr>
        <w:drawing>
          <wp:anchor distT="36576" distB="36576" distL="36576" distR="36576" simplePos="0" relativeHeight="251710976" behindDoc="0" locked="0" layoutInCell="1" allowOverlap="1" wp14:anchorId="5DD7D7CC" wp14:editId="7E54BD7C">
            <wp:simplePos x="0" y="0"/>
            <wp:positionH relativeFrom="margin">
              <wp:posOffset>4648200</wp:posOffset>
            </wp:positionH>
            <wp:positionV relativeFrom="page">
              <wp:posOffset>4305300</wp:posOffset>
            </wp:positionV>
            <wp:extent cx="2681605" cy="2011680"/>
            <wp:effectExtent l="0" t="0" r="4445" b="762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1605" cy="201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352E">
        <w:rPr>
          <w:noProof/>
          <w:color w:val="auto"/>
          <w:kern w:val="0"/>
          <w:sz w:val="24"/>
          <w:szCs w:val="24"/>
        </w:rPr>
        <w:drawing>
          <wp:anchor distT="36576" distB="36576" distL="36576" distR="36576" simplePos="0" relativeHeight="251708928" behindDoc="0" locked="0" layoutInCell="1" allowOverlap="1" wp14:anchorId="37D83ADF" wp14:editId="06A753A7">
            <wp:simplePos x="0" y="0"/>
            <wp:positionH relativeFrom="column">
              <wp:posOffset>2080260</wp:posOffset>
            </wp:positionH>
            <wp:positionV relativeFrom="page">
              <wp:posOffset>4335780</wp:posOffset>
            </wp:positionV>
            <wp:extent cx="2423160" cy="409956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160" cy="409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3B2E">
        <w:rPr>
          <w:noProof/>
          <w:color w:val="auto"/>
          <w:kern w:val="0"/>
          <w:sz w:val="24"/>
          <w:szCs w:val="24"/>
        </w:rPr>
        <w:drawing>
          <wp:anchor distT="36576" distB="36576" distL="36576" distR="36576" simplePos="0" relativeHeight="251642368" behindDoc="0" locked="0" layoutInCell="1" allowOverlap="1" wp14:anchorId="660A5F36" wp14:editId="78C5698E">
            <wp:simplePos x="0" y="0"/>
            <wp:positionH relativeFrom="margin">
              <wp:posOffset>2080260</wp:posOffset>
            </wp:positionH>
            <wp:positionV relativeFrom="page">
              <wp:posOffset>449580</wp:posOffset>
            </wp:positionV>
            <wp:extent cx="5234940" cy="3679825"/>
            <wp:effectExtent l="0" t="0" r="381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4940" cy="367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619A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725312" behindDoc="0" locked="0" layoutInCell="1" allowOverlap="1" wp14:anchorId="62F3D7BA" wp14:editId="5AAD2A4E">
                <wp:simplePos x="0" y="0"/>
                <wp:positionH relativeFrom="column">
                  <wp:posOffset>53340</wp:posOffset>
                </wp:positionH>
                <wp:positionV relativeFrom="page">
                  <wp:posOffset>1333500</wp:posOffset>
                </wp:positionV>
                <wp:extent cx="1813560" cy="6911340"/>
                <wp:effectExtent l="0" t="0" r="0" b="3810"/>
                <wp:wrapNone/>
                <wp:docPr id="13" name="Text Box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3560" cy="6911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7EB9831" w14:textId="77777777" w:rsidR="004E619A" w:rsidRDefault="004E619A" w:rsidP="004E619A">
                            <w:pPr>
                              <w:widowControl w:val="0"/>
                              <w:spacing w:line="320" w:lineRule="exact"/>
                              <w:rPr>
                                <w:rFonts w:ascii="Arial Nova Light" w:hAnsi="Arial Nova Light"/>
                                <w:b/>
                                <w:bCs/>
                                <w:color w:val="FFFFFE"/>
                                <w:spacing w:val="4"/>
                              </w:rPr>
                            </w:pPr>
                          </w:p>
                          <w:p w14:paraId="743A3D48" w14:textId="77777777" w:rsidR="004E619A" w:rsidRDefault="004E619A" w:rsidP="004E619A">
                            <w:pPr>
                              <w:widowControl w:val="0"/>
                              <w:spacing w:line="320" w:lineRule="exact"/>
                              <w:rPr>
                                <w:rFonts w:ascii="Arial Nova Light" w:hAnsi="Arial Nova Light"/>
                                <w:b/>
                                <w:bCs/>
                                <w:color w:val="FFFFFE"/>
                                <w:spacing w:val="4"/>
                              </w:rPr>
                            </w:pPr>
                            <w:r w:rsidRPr="00C868E2">
                              <w:rPr>
                                <w:rFonts w:ascii="Arial Nova Light" w:hAnsi="Arial Nova Light"/>
                                <w:b/>
                                <w:bCs/>
                                <w:color w:val="FFFFFE"/>
                                <w:spacing w:val="4"/>
                              </w:rPr>
                              <w:t>DETAILS</w:t>
                            </w:r>
                          </w:p>
                          <w:p w14:paraId="794DD6CF" w14:textId="77777777" w:rsidR="004E619A" w:rsidRDefault="004E619A" w:rsidP="004E619A">
                            <w:pPr>
                              <w:widowControl w:val="0"/>
                              <w:spacing w:line="320" w:lineRule="exact"/>
                              <w:rPr>
                                <w:rFonts w:ascii="Arial Nova Light" w:hAnsi="Arial Nova Light"/>
                                <w:b/>
                                <w:bCs/>
                                <w:color w:val="FFFFFE"/>
                                <w:spacing w:val="4"/>
                              </w:rPr>
                            </w:pPr>
                          </w:p>
                          <w:p w14:paraId="3A36B384" w14:textId="797D2E5C" w:rsidR="004E619A" w:rsidRPr="0071060A" w:rsidRDefault="004E619A" w:rsidP="004E619A">
                            <w:pPr>
                              <w:widowControl w:val="0"/>
                              <w:spacing w:line="320" w:lineRule="exact"/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</w:pPr>
                            <w:r w:rsidRPr="0071060A"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  <w:t xml:space="preserve">Availability: Suite </w:t>
                            </w:r>
                            <w:r w:rsidR="00A45E87"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  <w:t>304</w:t>
                            </w:r>
                          </w:p>
                          <w:p w14:paraId="5F91B395" w14:textId="77777777" w:rsidR="004E619A" w:rsidRPr="00C868E2" w:rsidRDefault="004E619A" w:rsidP="004E619A">
                            <w:pPr>
                              <w:widowControl w:val="0"/>
                              <w:spacing w:line="320" w:lineRule="exact"/>
                              <w:rPr>
                                <w:rFonts w:ascii="Arial Nova Light" w:hAnsi="Arial Nova Light"/>
                                <w:b/>
                                <w:bCs/>
                                <w:color w:val="FFFFFE"/>
                                <w:spacing w:val="4"/>
                              </w:rPr>
                            </w:pPr>
                          </w:p>
                          <w:p w14:paraId="73A332CB" w14:textId="51901212" w:rsidR="004E619A" w:rsidRDefault="004E619A" w:rsidP="004E619A">
                            <w:pPr>
                              <w:widowControl w:val="0"/>
                              <w:spacing w:line="320" w:lineRule="exact"/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</w:pPr>
                            <w:r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  <w:t>Size</w:t>
                            </w:r>
                            <w:r w:rsidRPr="00C868E2"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  <w:t xml:space="preserve">: </w:t>
                            </w:r>
                            <w:r w:rsidR="0039352E"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  <w:t>2,653</w:t>
                            </w:r>
                            <w:r w:rsidRPr="00C868E2"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  <w:t xml:space="preserve"> sq ft</w:t>
                            </w:r>
                            <w:r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  <w:t xml:space="preserve"> </w:t>
                            </w:r>
                          </w:p>
                          <w:p w14:paraId="56E08384" w14:textId="77777777" w:rsidR="004E619A" w:rsidRDefault="004E619A" w:rsidP="004E619A">
                            <w:pPr>
                              <w:widowControl w:val="0"/>
                              <w:spacing w:line="320" w:lineRule="exact"/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</w:pPr>
                          </w:p>
                          <w:p w14:paraId="7E223CD6" w14:textId="4AEA7BFF" w:rsidR="004E619A" w:rsidRDefault="004E619A" w:rsidP="004E619A">
                            <w:pPr>
                              <w:widowControl w:val="0"/>
                              <w:spacing w:line="320" w:lineRule="exact"/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</w:pPr>
                            <w:r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  <w:t>TMI: $</w:t>
                            </w:r>
                            <w:r w:rsidR="00843E74"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  <w:t>18.15</w:t>
                            </w:r>
                            <w:r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  <w:t>psf</w:t>
                            </w:r>
                            <w:proofErr w:type="spellEnd"/>
                            <w:r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  <w:t xml:space="preserve"> (including hydro)</w:t>
                            </w:r>
                          </w:p>
                          <w:p w14:paraId="0284CE70" w14:textId="77777777" w:rsidR="004E619A" w:rsidRPr="00C868E2" w:rsidRDefault="004E619A" w:rsidP="004E619A">
                            <w:pPr>
                              <w:widowControl w:val="0"/>
                              <w:spacing w:line="320" w:lineRule="exact"/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</w:pPr>
                          </w:p>
                          <w:p w14:paraId="3BF0595B" w14:textId="77777777" w:rsidR="004E619A" w:rsidRDefault="004E619A" w:rsidP="004E619A">
                            <w:pPr>
                              <w:widowControl w:val="0"/>
                              <w:spacing w:line="320" w:lineRule="exact"/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</w:pPr>
                            <w:r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  <w:t xml:space="preserve">Net </w:t>
                            </w:r>
                            <w:r w:rsidRPr="00C868E2"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  <w:t>Rent: Contact us</w:t>
                            </w:r>
                          </w:p>
                          <w:p w14:paraId="0EA0DA85" w14:textId="77777777" w:rsidR="004E619A" w:rsidRPr="00C868E2" w:rsidRDefault="004E619A" w:rsidP="004E619A">
                            <w:pPr>
                              <w:widowControl w:val="0"/>
                              <w:spacing w:line="320" w:lineRule="exact"/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</w:pPr>
                          </w:p>
                          <w:p w14:paraId="4BEBDE5B" w14:textId="2B3A0ECF" w:rsidR="004E619A" w:rsidRDefault="004E619A" w:rsidP="004E619A">
                            <w:pPr>
                              <w:widowControl w:val="0"/>
                              <w:spacing w:line="320" w:lineRule="exact"/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</w:pPr>
                            <w:r w:rsidRPr="00C868E2"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  <w:t xml:space="preserve">Term: </w:t>
                            </w:r>
                            <w:r w:rsidR="008C36E8"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  <w:t>3 - 5</w:t>
                            </w:r>
                          </w:p>
                          <w:p w14:paraId="32BE322F" w14:textId="77777777" w:rsidR="004E619A" w:rsidRDefault="004E619A" w:rsidP="004E619A">
                            <w:pPr>
                              <w:widowControl w:val="0"/>
                              <w:spacing w:line="320" w:lineRule="exact"/>
                              <w:rPr>
                                <w:rFonts w:ascii="Arial Nova Light" w:hAnsi="Arial Nova Light"/>
                                <w:b/>
                                <w:bCs/>
                                <w:color w:val="FFFFFE"/>
                                <w:spacing w:val="4"/>
                              </w:rPr>
                            </w:pPr>
                          </w:p>
                          <w:p w14:paraId="459808D8" w14:textId="77777777" w:rsidR="004E619A" w:rsidRDefault="004E619A" w:rsidP="004E619A">
                            <w:pPr>
                              <w:widowControl w:val="0"/>
                              <w:spacing w:line="320" w:lineRule="exact"/>
                              <w:rPr>
                                <w:rFonts w:ascii="Arial Nova Light" w:hAnsi="Arial Nova Light"/>
                                <w:b/>
                                <w:bCs/>
                                <w:color w:val="FFFFFE"/>
                                <w:spacing w:val="4"/>
                              </w:rPr>
                            </w:pPr>
                            <w:r w:rsidRPr="00C868E2">
                              <w:rPr>
                                <w:rFonts w:ascii="Arial Nova Light" w:hAnsi="Arial Nova Light"/>
                                <w:b/>
                                <w:bCs/>
                                <w:color w:val="FFFFFE"/>
                                <w:spacing w:val="4"/>
                              </w:rPr>
                              <w:t>HIGHLIGHTS</w:t>
                            </w:r>
                          </w:p>
                          <w:p w14:paraId="774E46BF" w14:textId="77777777" w:rsidR="008C36E8" w:rsidRPr="008C36E8" w:rsidRDefault="008C36E8" w:rsidP="008C36E8">
                            <w:pPr>
                              <w:pStyle w:val="Default"/>
                              <w:rPr>
                                <w:rFonts w:ascii="Arial Nova Light" w:hAnsi="Arial Nova Light"/>
                              </w:rPr>
                            </w:pPr>
                          </w:p>
                          <w:p w14:paraId="745D9E46" w14:textId="09809A6F" w:rsidR="00A05D73" w:rsidRDefault="0039352E" w:rsidP="0039352E">
                            <w:pPr>
                              <w:pStyle w:val="Default"/>
                              <w:rPr>
                                <w:rFonts w:ascii="Arial Nova Light" w:hAnsi="Arial Nova Light"/>
                                <w:color w:val="FFFFFD"/>
                              </w:rPr>
                            </w:pPr>
                            <w:r>
                              <w:rPr>
                                <w:rFonts w:ascii="Arial Nova Light" w:hAnsi="Arial Nova Light"/>
                                <w:color w:val="FFFFFD"/>
                                <w:sz w:val="20"/>
                                <w:szCs w:val="20"/>
                              </w:rPr>
                              <w:t>Corner</w:t>
                            </w:r>
                            <w:r w:rsidR="008C36E8" w:rsidRPr="008C36E8">
                              <w:rPr>
                                <w:rFonts w:ascii="Arial Nova Light" w:hAnsi="Arial Nova Light"/>
                                <w:color w:val="FFFFFD"/>
                                <w:sz w:val="20"/>
                                <w:szCs w:val="20"/>
                              </w:rPr>
                              <w:t xml:space="preserve"> suite with </w:t>
                            </w:r>
                            <w:r>
                              <w:rPr>
                                <w:rFonts w:ascii="Arial Nova Light" w:hAnsi="Arial Nova Light"/>
                                <w:color w:val="FFFFFD"/>
                                <w:sz w:val="20"/>
                                <w:szCs w:val="20"/>
                              </w:rPr>
                              <w:t xml:space="preserve">large </w:t>
                            </w:r>
                            <w:r w:rsidR="008C36E8" w:rsidRPr="0039352E">
                              <w:rPr>
                                <w:rFonts w:ascii="Arial Nova Light" w:hAnsi="Arial Nova Light"/>
                                <w:color w:val="FFFFFD"/>
                                <w:sz w:val="20"/>
                                <w:szCs w:val="20"/>
                              </w:rPr>
                              <w:t>windows</w:t>
                            </w:r>
                          </w:p>
                          <w:p w14:paraId="72BCB57D" w14:textId="4C8B6DDA" w:rsidR="008F0E0C" w:rsidRDefault="008F0E0C" w:rsidP="008C36E8">
                            <w:pPr>
                              <w:widowControl w:val="0"/>
                              <w:spacing w:line="320" w:lineRule="exact"/>
                              <w:rPr>
                                <w:rFonts w:ascii="Arial Nova Light" w:hAnsi="Arial Nova Light"/>
                                <w:color w:val="FFFFFD"/>
                              </w:rPr>
                            </w:pPr>
                          </w:p>
                          <w:p w14:paraId="1852906D" w14:textId="01DC627B" w:rsidR="008F0E0C" w:rsidRPr="008F0E0C" w:rsidRDefault="0039352E" w:rsidP="008F0E0C">
                            <w:pPr>
                              <w:pStyle w:val="Default"/>
                              <w:rPr>
                                <w:rFonts w:ascii="Arial Nova Light" w:hAnsi="Arial Nova Light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  <w:sz w:val="20"/>
                                <w:szCs w:val="20"/>
                              </w:rPr>
                              <w:t xml:space="preserve">Open space plus 3 offices, </w:t>
                            </w:r>
                            <w:r w:rsidR="008F0E0C" w:rsidRPr="008F0E0C"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  <w:sz w:val="20"/>
                                <w:szCs w:val="20"/>
                              </w:rPr>
                              <w:t xml:space="preserve">meeting room and kitchenette. </w:t>
                            </w:r>
                          </w:p>
                          <w:p w14:paraId="327B6E81" w14:textId="7E8E890B" w:rsidR="008F0E0C" w:rsidRPr="008F0E0C" w:rsidRDefault="008F0E0C" w:rsidP="008F0E0C">
                            <w:pPr>
                              <w:widowControl w:val="0"/>
                              <w:spacing w:line="320" w:lineRule="exact"/>
                              <w:rPr>
                                <w:rFonts w:ascii="Arial Nova Light" w:hAnsi="Arial Nova Light"/>
                                <w:b/>
                                <w:bCs/>
                                <w:color w:val="FFFFFE"/>
                                <w:spacing w:val="4"/>
                              </w:rPr>
                            </w:pPr>
                            <w:r w:rsidRPr="008F0E0C">
                              <w:rPr>
                                <w:rFonts w:ascii="Arial Nova Light" w:hAnsi="Arial Nova Light"/>
                                <w:b/>
                                <w:bCs/>
                                <w:color w:val="FFFFFD"/>
                              </w:rPr>
                              <w:t>Landlord will provide further leasehold improvements to a qualified tenant.</w:t>
                            </w:r>
                          </w:p>
                          <w:p w14:paraId="6B24AF4E" w14:textId="3CB485FC" w:rsidR="008C36E8" w:rsidRDefault="008C36E8" w:rsidP="008C36E8">
                            <w:pPr>
                              <w:widowControl w:val="0"/>
                              <w:spacing w:line="320" w:lineRule="exact"/>
                              <w:rPr>
                                <w:rFonts w:ascii="Arial Nova Light" w:hAnsi="Arial Nova Light"/>
                                <w:color w:val="FFFFFD"/>
                              </w:rPr>
                            </w:pPr>
                          </w:p>
                          <w:p w14:paraId="7484E637" w14:textId="637A66A5" w:rsidR="008C36E8" w:rsidRDefault="008F0E0C" w:rsidP="008C36E8">
                            <w:pPr>
                              <w:widowControl w:val="0"/>
                              <w:spacing w:line="320" w:lineRule="exact"/>
                              <w:rPr>
                                <w:rFonts w:ascii="Arial Nova Light" w:hAnsi="Arial Nova Light"/>
                                <w:color w:val="FFFFFD"/>
                              </w:rPr>
                            </w:pPr>
                            <w:proofErr w:type="gramStart"/>
                            <w:r>
                              <w:rPr>
                                <w:rFonts w:ascii="Arial Nova Light" w:hAnsi="Arial Nova Light"/>
                                <w:color w:val="FFFFFD"/>
                              </w:rPr>
                              <w:t>11 foot</w:t>
                            </w:r>
                            <w:proofErr w:type="gramEnd"/>
                            <w:r>
                              <w:rPr>
                                <w:rFonts w:ascii="Arial Nova Light" w:hAnsi="Arial Nova Light"/>
                                <w:color w:val="FFFFFD"/>
                              </w:rPr>
                              <w:t xml:space="preserve"> ceilings</w:t>
                            </w:r>
                          </w:p>
                          <w:p w14:paraId="5401FDE2" w14:textId="77777777" w:rsidR="008C36E8" w:rsidRPr="008C36E8" w:rsidRDefault="008C36E8" w:rsidP="008C36E8">
                            <w:pPr>
                              <w:widowControl w:val="0"/>
                              <w:spacing w:line="320" w:lineRule="exact"/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</w:pPr>
                          </w:p>
                          <w:p w14:paraId="3584F5BF" w14:textId="3C752249" w:rsidR="004E619A" w:rsidRDefault="008C36E8" w:rsidP="004E619A">
                            <w:pPr>
                              <w:widowControl w:val="0"/>
                              <w:spacing w:line="320" w:lineRule="exact"/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</w:pPr>
                            <w:r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  <w:t>Gleaming wood floors</w:t>
                            </w:r>
                            <w:r w:rsidR="000167C1"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  <w:t xml:space="preserve"> and o</w:t>
                            </w:r>
                            <w:r w:rsidR="008F0E0C"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  <w:t>perable windows</w:t>
                            </w:r>
                          </w:p>
                          <w:p w14:paraId="0F3ABE7A" w14:textId="77777777" w:rsidR="004E619A" w:rsidRDefault="004E619A" w:rsidP="004E619A">
                            <w:pPr>
                              <w:widowControl w:val="0"/>
                              <w:spacing w:line="320" w:lineRule="exact"/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</w:pPr>
                          </w:p>
                          <w:p w14:paraId="5BA9FDE6" w14:textId="0ED452B8" w:rsidR="004E619A" w:rsidRPr="00F22765" w:rsidRDefault="004E619A" w:rsidP="004E619A">
                            <w:pPr>
                              <w:widowControl w:val="0"/>
                              <w:spacing w:line="320" w:lineRule="exact"/>
                              <w:rPr>
                                <w:rFonts w:ascii="Arial Nova Light" w:hAnsi="Arial Nova Light"/>
                                <w:b/>
                                <w:bCs/>
                                <w:color w:val="0070C0"/>
                                <w:spacing w:val="4"/>
                              </w:rPr>
                            </w:pPr>
                            <w:r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  <w:t>Rooftop terrace with WIFI for tenant enjoyment</w:t>
                            </w:r>
                            <w:r w:rsidR="00A23E12"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  <w:t xml:space="preserve"> </w:t>
                            </w:r>
                          </w:p>
                          <w:p w14:paraId="237E4782" w14:textId="77777777" w:rsidR="004E619A" w:rsidRDefault="004E619A" w:rsidP="004E619A">
                            <w:pPr>
                              <w:widowControl w:val="0"/>
                              <w:spacing w:line="320" w:lineRule="exact"/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</w:pPr>
                          </w:p>
                          <w:p w14:paraId="518A5A0A" w14:textId="6A30E61F" w:rsidR="004E619A" w:rsidRPr="0039352E" w:rsidRDefault="0039352E" w:rsidP="004E619A">
                            <w:pPr>
                              <w:widowControl w:val="0"/>
                              <w:spacing w:line="320" w:lineRule="exact"/>
                              <w:rPr>
                                <w:rFonts w:ascii="Arial Nova Light" w:hAnsi="Arial Nova Light"/>
                                <w:color w:val="FFFFFE"/>
                              </w:rPr>
                            </w:pPr>
                            <w:r w:rsidRPr="0039352E">
                              <w:rPr>
                                <w:rFonts w:ascii="Arial Nova Light" w:hAnsi="Arial Nova Light"/>
                                <w:color w:val="FFFFFE"/>
                              </w:rPr>
                              <w:t>Multiple transit</w:t>
                            </w:r>
                            <w:r>
                              <w:rPr>
                                <w:rFonts w:ascii="Arial Nova Light" w:hAnsi="Arial Nova Light"/>
                                <w:color w:val="FFFFFE"/>
                              </w:rPr>
                              <w:t xml:space="preserve"> points nearby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2F3D7BA" id="_x0000_t202" coordsize="21600,21600" o:spt="202" path="m,l,21600r21600,l21600,xe">
                <v:stroke joinstyle="miter"/>
                <v:path gradientshapeok="t" o:connecttype="rect"/>
              </v:shapetype>
              <v:shape id="Text Box 167" o:spid="_x0000_s1028" type="#_x0000_t202" style="position:absolute;margin-left:4.2pt;margin-top:105pt;width:142.8pt;height:544.2pt;z-index:25172531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" filled="f" fillcolor="#fffffe" stroked="f" strokecolor="#212120" insetpen="t">
                <v:textbox inset="2.88pt,2.88pt,2.88pt,2.88pt">
                  <w:txbxContent>
                    <w:p w14:paraId="07EB9831" w14:textId="77777777" w:rsidR="004E619A" w:rsidRDefault="004E619A" w:rsidP="004E619A">
                      <w:pPr>
                        <w:widowControl w:val="0"/>
                        <w:spacing w:line="320" w:lineRule="exact"/>
                        <w:rPr>
                          <w:rFonts w:ascii="Arial Nova Light" w:hAnsi="Arial Nova Light"/>
                          <w:b/>
                          <w:bCs/>
                          <w:color w:val="FFFFFE"/>
                          <w:spacing w:val="4"/>
                        </w:rPr>
                      </w:pPr>
                    </w:p>
                    <w:p w14:paraId="743A3D48" w14:textId="77777777" w:rsidR="004E619A" w:rsidRDefault="004E619A" w:rsidP="004E619A">
                      <w:pPr>
                        <w:widowControl w:val="0"/>
                        <w:spacing w:line="320" w:lineRule="exact"/>
                        <w:rPr>
                          <w:rFonts w:ascii="Arial Nova Light" w:hAnsi="Arial Nova Light"/>
                          <w:b/>
                          <w:bCs/>
                          <w:color w:val="FFFFFE"/>
                          <w:spacing w:val="4"/>
                        </w:rPr>
                      </w:pPr>
                      <w:r w:rsidRPr="00C868E2">
                        <w:rPr>
                          <w:rFonts w:ascii="Arial Nova Light" w:hAnsi="Arial Nova Light"/>
                          <w:b/>
                          <w:bCs/>
                          <w:color w:val="FFFFFE"/>
                          <w:spacing w:val="4"/>
                        </w:rPr>
                        <w:t>DETAILS</w:t>
                      </w:r>
                    </w:p>
                    <w:p w14:paraId="794DD6CF" w14:textId="77777777" w:rsidR="004E619A" w:rsidRDefault="004E619A" w:rsidP="004E619A">
                      <w:pPr>
                        <w:widowControl w:val="0"/>
                        <w:spacing w:line="320" w:lineRule="exact"/>
                        <w:rPr>
                          <w:rFonts w:ascii="Arial Nova Light" w:hAnsi="Arial Nova Light"/>
                          <w:b/>
                          <w:bCs/>
                          <w:color w:val="FFFFFE"/>
                          <w:spacing w:val="4"/>
                        </w:rPr>
                      </w:pPr>
                    </w:p>
                    <w:p w14:paraId="3A36B384" w14:textId="797D2E5C" w:rsidR="004E619A" w:rsidRPr="0071060A" w:rsidRDefault="004E619A" w:rsidP="004E619A">
                      <w:pPr>
                        <w:widowControl w:val="0"/>
                        <w:spacing w:line="320" w:lineRule="exact"/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</w:pPr>
                      <w:r w:rsidRPr="0071060A"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  <w:t xml:space="preserve">Availability: Suite </w:t>
                      </w:r>
                      <w:r w:rsidR="00A45E87"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  <w:t>304</w:t>
                      </w:r>
                    </w:p>
                    <w:p w14:paraId="5F91B395" w14:textId="77777777" w:rsidR="004E619A" w:rsidRPr="00C868E2" w:rsidRDefault="004E619A" w:rsidP="004E619A">
                      <w:pPr>
                        <w:widowControl w:val="0"/>
                        <w:spacing w:line="320" w:lineRule="exact"/>
                        <w:rPr>
                          <w:rFonts w:ascii="Arial Nova Light" w:hAnsi="Arial Nova Light"/>
                          <w:b/>
                          <w:bCs/>
                          <w:color w:val="FFFFFE"/>
                          <w:spacing w:val="4"/>
                        </w:rPr>
                      </w:pPr>
                    </w:p>
                    <w:p w14:paraId="73A332CB" w14:textId="51901212" w:rsidR="004E619A" w:rsidRDefault="004E619A" w:rsidP="004E619A">
                      <w:pPr>
                        <w:widowControl w:val="0"/>
                        <w:spacing w:line="320" w:lineRule="exact"/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</w:pPr>
                      <w:r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  <w:t>Size</w:t>
                      </w:r>
                      <w:r w:rsidRPr="00C868E2"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  <w:t xml:space="preserve">: </w:t>
                      </w:r>
                      <w:r w:rsidR="0039352E"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  <w:t>2,653</w:t>
                      </w:r>
                      <w:r w:rsidRPr="00C868E2"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  <w:t xml:space="preserve"> sq ft</w:t>
                      </w:r>
                      <w:r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  <w:t xml:space="preserve"> </w:t>
                      </w:r>
                    </w:p>
                    <w:p w14:paraId="56E08384" w14:textId="77777777" w:rsidR="004E619A" w:rsidRDefault="004E619A" w:rsidP="004E619A">
                      <w:pPr>
                        <w:widowControl w:val="0"/>
                        <w:spacing w:line="320" w:lineRule="exact"/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</w:pPr>
                    </w:p>
                    <w:p w14:paraId="7E223CD6" w14:textId="4AEA7BFF" w:rsidR="004E619A" w:rsidRDefault="004E619A" w:rsidP="004E619A">
                      <w:pPr>
                        <w:widowControl w:val="0"/>
                        <w:spacing w:line="320" w:lineRule="exact"/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</w:pPr>
                      <w:r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  <w:t>TMI: $</w:t>
                      </w:r>
                      <w:r w:rsidR="00843E74"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  <w:t>18.15</w:t>
                      </w:r>
                      <w:r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  <w:t>psf</w:t>
                      </w:r>
                      <w:proofErr w:type="spellEnd"/>
                      <w:r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  <w:t xml:space="preserve"> (including hydro)</w:t>
                      </w:r>
                    </w:p>
                    <w:p w14:paraId="0284CE70" w14:textId="77777777" w:rsidR="004E619A" w:rsidRPr="00C868E2" w:rsidRDefault="004E619A" w:rsidP="004E619A">
                      <w:pPr>
                        <w:widowControl w:val="0"/>
                        <w:spacing w:line="320" w:lineRule="exact"/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</w:pPr>
                    </w:p>
                    <w:p w14:paraId="3BF0595B" w14:textId="77777777" w:rsidR="004E619A" w:rsidRDefault="004E619A" w:rsidP="004E619A">
                      <w:pPr>
                        <w:widowControl w:val="0"/>
                        <w:spacing w:line="320" w:lineRule="exact"/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</w:pPr>
                      <w:r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  <w:t xml:space="preserve">Net </w:t>
                      </w:r>
                      <w:r w:rsidRPr="00C868E2"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  <w:t>Rent: Contact us</w:t>
                      </w:r>
                    </w:p>
                    <w:p w14:paraId="0EA0DA85" w14:textId="77777777" w:rsidR="004E619A" w:rsidRPr="00C868E2" w:rsidRDefault="004E619A" w:rsidP="004E619A">
                      <w:pPr>
                        <w:widowControl w:val="0"/>
                        <w:spacing w:line="320" w:lineRule="exact"/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</w:pPr>
                    </w:p>
                    <w:p w14:paraId="4BEBDE5B" w14:textId="2B3A0ECF" w:rsidR="004E619A" w:rsidRDefault="004E619A" w:rsidP="004E619A">
                      <w:pPr>
                        <w:widowControl w:val="0"/>
                        <w:spacing w:line="320" w:lineRule="exact"/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</w:pPr>
                      <w:r w:rsidRPr="00C868E2"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  <w:t xml:space="preserve">Term: </w:t>
                      </w:r>
                      <w:r w:rsidR="008C36E8"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  <w:t>3 - 5</w:t>
                      </w:r>
                    </w:p>
                    <w:p w14:paraId="32BE322F" w14:textId="77777777" w:rsidR="004E619A" w:rsidRDefault="004E619A" w:rsidP="004E619A">
                      <w:pPr>
                        <w:widowControl w:val="0"/>
                        <w:spacing w:line="320" w:lineRule="exact"/>
                        <w:rPr>
                          <w:rFonts w:ascii="Arial Nova Light" w:hAnsi="Arial Nova Light"/>
                          <w:b/>
                          <w:bCs/>
                          <w:color w:val="FFFFFE"/>
                          <w:spacing w:val="4"/>
                        </w:rPr>
                      </w:pPr>
                    </w:p>
                    <w:p w14:paraId="459808D8" w14:textId="77777777" w:rsidR="004E619A" w:rsidRDefault="004E619A" w:rsidP="004E619A">
                      <w:pPr>
                        <w:widowControl w:val="0"/>
                        <w:spacing w:line="320" w:lineRule="exact"/>
                        <w:rPr>
                          <w:rFonts w:ascii="Arial Nova Light" w:hAnsi="Arial Nova Light"/>
                          <w:b/>
                          <w:bCs/>
                          <w:color w:val="FFFFFE"/>
                          <w:spacing w:val="4"/>
                        </w:rPr>
                      </w:pPr>
                      <w:r w:rsidRPr="00C868E2">
                        <w:rPr>
                          <w:rFonts w:ascii="Arial Nova Light" w:hAnsi="Arial Nova Light"/>
                          <w:b/>
                          <w:bCs/>
                          <w:color w:val="FFFFFE"/>
                          <w:spacing w:val="4"/>
                        </w:rPr>
                        <w:t>HIGHLIGHTS</w:t>
                      </w:r>
                    </w:p>
                    <w:p w14:paraId="774E46BF" w14:textId="77777777" w:rsidR="008C36E8" w:rsidRPr="008C36E8" w:rsidRDefault="008C36E8" w:rsidP="008C36E8">
                      <w:pPr>
                        <w:pStyle w:val="Default"/>
                        <w:rPr>
                          <w:rFonts w:ascii="Arial Nova Light" w:hAnsi="Arial Nova Light"/>
                        </w:rPr>
                      </w:pPr>
                    </w:p>
                    <w:p w14:paraId="745D9E46" w14:textId="09809A6F" w:rsidR="00A05D73" w:rsidRDefault="0039352E" w:rsidP="0039352E">
                      <w:pPr>
                        <w:pStyle w:val="Default"/>
                        <w:rPr>
                          <w:rFonts w:ascii="Arial Nova Light" w:hAnsi="Arial Nova Light"/>
                          <w:color w:val="FFFFFD"/>
                        </w:rPr>
                      </w:pPr>
                      <w:r>
                        <w:rPr>
                          <w:rFonts w:ascii="Arial Nova Light" w:hAnsi="Arial Nova Light"/>
                          <w:color w:val="FFFFFD"/>
                          <w:sz w:val="20"/>
                          <w:szCs w:val="20"/>
                        </w:rPr>
                        <w:t>Corner</w:t>
                      </w:r>
                      <w:r w:rsidR="008C36E8" w:rsidRPr="008C36E8">
                        <w:rPr>
                          <w:rFonts w:ascii="Arial Nova Light" w:hAnsi="Arial Nova Light"/>
                          <w:color w:val="FFFFFD"/>
                          <w:sz w:val="20"/>
                          <w:szCs w:val="20"/>
                        </w:rPr>
                        <w:t xml:space="preserve"> suite with </w:t>
                      </w:r>
                      <w:r>
                        <w:rPr>
                          <w:rFonts w:ascii="Arial Nova Light" w:hAnsi="Arial Nova Light"/>
                          <w:color w:val="FFFFFD"/>
                          <w:sz w:val="20"/>
                          <w:szCs w:val="20"/>
                        </w:rPr>
                        <w:t xml:space="preserve">large </w:t>
                      </w:r>
                      <w:r w:rsidR="008C36E8" w:rsidRPr="0039352E">
                        <w:rPr>
                          <w:rFonts w:ascii="Arial Nova Light" w:hAnsi="Arial Nova Light"/>
                          <w:color w:val="FFFFFD"/>
                          <w:sz w:val="20"/>
                          <w:szCs w:val="20"/>
                        </w:rPr>
                        <w:t>windows</w:t>
                      </w:r>
                    </w:p>
                    <w:p w14:paraId="72BCB57D" w14:textId="4C8B6DDA" w:rsidR="008F0E0C" w:rsidRDefault="008F0E0C" w:rsidP="008C36E8">
                      <w:pPr>
                        <w:widowControl w:val="0"/>
                        <w:spacing w:line="320" w:lineRule="exact"/>
                        <w:rPr>
                          <w:rFonts w:ascii="Arial Nova Light" w:hAnsi="Arial Nova Light"/>
                          <w:color w:val="FFFFFD"/>
                        </w:rPr>
                      </w:pPr>
                    </w:p>
                    <w:p w14:paraId="1852906D" w14:textId="01DC627B" w:rsidR="008F0E0C" w:rsidRPr="008F0E0C" w:rsidRDefault="0039352E" w:rsidP="008F0E0C">
                      <w:pPr>
                        <w:pStyle w:val="Default"/>
                        <w:rPr>
                          <w:rFonts w:ascii="Arial Nova Light" w:hAnsi="Arial Nova Light"/>
                          <w:sz w:val="20"/>
                          <w:szCs w:val="20"/>
                        </w:rPr>
                      </w:pPr>
                      <w:r>
                        <w:rPr>
                          <w:rFonts w:ascii="Arial Nova Light" w:hAnsi="Arial Nova Light"/>
                          <w:color w:val="FFFFFE"/>
                          <w:spacing w:val="4"/>
                          <w:sz w:val="20"/>
                          <w:szCs w:val="20"/>
                        </w:rPr>
                        <w:t xml:space="preserve">Open space plus 3 offices, </w:t>
                      </w:r>
                      <w:r w:rsidR="008F0E0C" w:rsidRPr="008F0E0C">
                        <w:rPr>
                          <w:rFonts w:ascii="Arial Nova Light" w:hAnsi="Arial Nova Light"/>
                          <w:color w:val="FFFFFE"/>
                          <w:spacing w:val="4"/>
                          <w:sz w:val="20"/>
                          <w:szCs w:val="20"/>
                        </w:rPr>
                        <w:t xml:space="preserve">meeting room and kitchenette. </w:t>
                      </w:r>
                    </w:p>
                    <w:p w14:paraId="327B6E81" w14:textId="7E8E890B" w:rsidR="008F0E0C" w:rsidRPr="008F0E0C" w:rsidRDefault="008F0E0C" w:rsidP="008F0E0C">
                      <w:pPr>
                        <w:widowControl w:val="0"/>
                        <w:spacing w:line="320" w:lineRule="exact"/>
                        <w:rPr>
                          <w:rFonts w:ascii="Arial Nova Light" w:hAnsi="Arial Nova Light"/>
                          <w:b/>
                          <w:bCs/>
                          <w:color w:val="FFFFFE"/>
                          <w:spacing w:val="4"/>
                        </w:rPr>
                      </w:pPr>
                      <w:r w:rsidRPr="008F0E0C">
                        <w:rPr>
                          <w:rFonts w:ascii="Arial Nova Light" w:hAnsi="Arial Nova Light"/>
                          <w:b/>
                          <w:bCs/>
                          <w:color w:val="FFFFFD"/>
                        </w:rPr>
                        <w:t>Landlord will provide further leasehold improvements to a qualified tenant.</w:t>
                      </w:r>
                    </w:p>
                    <w:p w14:paraId="6B24AF4E" w14:textId="3CB485FC" w:rsidR="008C36E8" w:rsidRDefault="008C36E8" w:rsidP="008C36E8">
                      <w:pPr>
                        <w:widowControl w:val="0"/>
                        <w:spacing w:line="320" w:lineRule="exact"/>
                        <w:rPr>
                          <w:rFonts w:ascii="Arial Nova Light" w:hAnsi="Arial Nova Light"/>
                          <w:color w:val="FFFFFD"/>
                        </w:rPr>
                      </w:pPr>
                    </w:p>
                    <w:p w14:paraId="7484E637" w14:textId="637A66A5" w:rsidR="008C36E8" w:rsidRDefault="008F0E0C" w:rsidP="008C36E8">
                      <w:pPr>
                        <w:widowControl w:val="0"/>
                        <w:spacing w:line="320" w:lineRule="exact"/>
                        <w:rPr>
                          <w:rFonts w:ascii="Arial Nova Light" w:hAnsi="Arial Nova Light"/>
                          <w:color w:val="FFFFFD"/>
                        </w:rPr>
                      </w:pPr>
                      <w:proofErr w:type="gramStart"/>
                      <w:r>
                        <w:rPr>
                          <w:rFonts w:ascii="Arial Nova Light" w:hAnsi="Arial Nova Light"/>
                          <w:color w:val="FFFFFD"/>
                        </w:rPr>
                        <w:t>11 foot</w:t>
                      </w:r>
                      <w:proofErr w:type="gramEnd"/>
                      <w:r>
                        <w:rPr>
                          <w:rFonts w:ascii="Arial Nova Light" w:hAnsi="Arial Nova Light"/>
                          <w:color w:val="FFFFFD"/>
                        </w:rPr>
                        <w:t xml:space="preserve"> ceilings</w:t>
                      </w:r>
                    </w:p>
                    <w:p w14:paraId="5401FDE2" w14:textId="77777777" w:rsidR="008C36E8" w:rsidRPr="008C36E8" w:rsidRDefault="008C36E8" w:rsidP="008C36E8">
                      <w:pPr>
                        <w:widowControl w:val="0"/>
                        <w:spacing w:line="320" w:lineRule="exact"/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</w:pPr>
                    </w:p>
                    <w:p w14:paraId="3584F5BF" w14:textId="3C752249" w:rsidR="004E619A" w:rsidRDefault="008C36E8" w:rsidP="004E619A">
                      <w:pPr>
                        <w:widowControl w:val="0"/>
                        <w:spacing w:line="320" w:lineRule="exact"/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</w:pPr>
                      <w:r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  <w:t>Gleaming wood floors</w:t>
                      </w:r>
                      <w:r w:rsidR="000167C1"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  <w:t xml:space="preserve"> and o</w:t>
                      </w:r>
                      <w:r w:rsidR="008F0E0C"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  <w:t>perable windows</w:t>
                      </w:r>
                    </w:p>
                    <w:p w14:paraId="0F3ABE7A" w14:textId="77777777" w:rsidR="004E619A" w:rsidRDefault="004E619A" w:rsidP="004E619A">
                      <w:pPr>
                        <w:widowControl w:val="0"/>
                        <w:spacing w:line="320" w:lineRule="exact"/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</w:pPr>
                    </w:p>
                    <w:p w14:paraId="5BA9FDE6" w14:textId="0ED452B8" w:rsidR="004E619A" w:rsidRPr="00F22765" w:rsidRDefault="004E619A" w:rsidP="004E619A">
                      <w:pPr>
                        <w:widowControl w:val="0"/>
                        <w:spacing w:line="320" w:lineRule="exact"/>
                        <w:rPr>
                          <w:rFonts w:ascii="Arial Nova Light" w:hAnsi="Arial Nova Light"/>
                          <w:b/>
                          <w:bCs/>
                          <w:color w:val="0070C0"/>
                          <w:spacing w:val="4"/>
                        </w:rPr>
                      </w:pPr>
                      <w:r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  <w:t>Rooftop terrace with WIFI for tenant enjoyment</w:t>
                      </w:r>
                      <w:r w:rsidR="00A23E12"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  <w:t xml:space="preserve"> </w:t>
                      </w:r>
                    </w:p>
                    <w:p w14:paraId="237E4782" w14:textId="77777777" w:rsidR="004E619A" w:rsidRDefault="004E619A" w:rsidP="004E619A">
                      <w:pPr>
                        <w:widowControl w:val="0"/>
                        <w:spacing w:line="320" w:lineRule="exact"/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</w:pPr>
                    </w:p>
                    <w:p w14:paraId="518A5A0A" w14:textId="6A30E61F" w:rsidR="004E619A" w:rsidRPr="0039352E" w:rsidRDefault="0039352E" w:rsidP="004E619A">
                      <w:pPr>
                        <w:widowControl w:val="0"/>
                        <w:spacing w:line="320" w:lineRule="exact"/>
                        <w:rPr>
                          <w:rFonts w:ascii="Arial Nova Light" w:hAnsi="Arial Nova Light"/>
                          <w:color w:val="FFFFFE"/>
                        </w:rPr>
                      </w:pPr>
                      <w:r w:rsidRPr="0039352E">
                        <w:rPr>
                          <w:rFonts w:ascii="Arial Nova Light" w:hAnsi="Arial Nova Light"/>
                          <w:color w:val="FFFFFE"/>
                        </w:rPr>
                        <w:t>Multiple transit</w:t>
                      </w:r>
                      <w:r>
                        <w:rPr>
                          <w:rFonts w:ascii="Arial Nova Light" w:hAnsi="Arial Nova Light"/>
                          <w:color w:val="FFFFFE"/>
                        </w:rPr>
                        <w:t xml:space="preserve"> points nearby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4E619A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723264" behindDoc="0" locked="0" layoutInCell="1" allowOverlap="1" wp14:anchorId="6C972044" wp14:editId="27C1BDBD">
                <wp:simplePos x="0" y="0"/>
                <wp:positionH relativeFrom="margin">
                  <wp:posOffset>4869180</wp:posOffset>
                </wp:positionH>
                <wp:positionV relativeFrom="page">
                  <wp:posOffset>525780</wp:posOffset>
                </wp:positionV>
                <wp:extent cx="2194560" cy="868680"/>
                <wp:effectExtent l="0" t="0" r="0" b="7620"/>
                <wp:wrapNone/>
                <wp:docPr id="3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4560" cy="868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9C8141B" w14:textId="77777777" w:rsidR="004E619A" w:rsidRPr="00B62449" w:rsidRDefault="004E619A" w:rsidP="004E619A">
                            <w:pPr>
                              <w:widowControl w:val="0"/>
                              <w:spacing w:line="500" w:lineRule="exact"/>
                              <w:rPr>
                                <w:rFonts w:ascii="Arial Nova Light" w:hAnsi="Arial Nova Light" w:cs="Arial"/>
                                <w:b/>
                                <w:bCs/>
                                <w:i/>
                                <w:iCs/>
                                <w:color w:val="F2F2F2" w:themeColor="background1" w:themeShade="F2"/>
                                <w:w w:val="80"/>
                                <w:sz w:val="46"/>
                                <w:szCs w:val="46"/>
                              </w:rPr>
                            </w:pPr>
                            <w:r w:rsidRPr="00B62449">
                              <w:rPr>
                                <w:rFonts w:ascii="Arial Nova Light" w:hAnsi="Arial Nova Light" w:cs="Arial"/>
                                <w:b/>
                                <w:bCs/>
                                <w:i/>
                                <w:iCs/>
                                <w:color w:val="F2F2F2" w:themeColor="background1" w:themeShade="F2"/>
                                <w:w w:val="80"/>
                                <w:sz w:val="46"/>
                                <w:szCs w:val="46"/>
                              </w:rPr>
                              <w:t>119 SPADINA AVE</w:t>
                            </w:r>
                          </w:p>
                          <w:p w14:paraId="2BB81F75" w14:textId="77777777" w:rsidR="004E619A" w:rsidRPr="00B62449" w:rsidRDefault="004E619A" w:rsidP="004E619A">
                            <w:pPr>
                              <w:widowControl w:val="0"/>
                              <w:spacing w:line="500" w:lineRule="exact"/>
                              <w:rPr>
                                <w:rFonts w:ascii="Arial Nova Light" w:hAnsi="Arial Nova Light" w:cs="Arial"/>
                                <w:b/>
                                <w:bCs/>
                                <w:i/>
                                <w:iCs/>
                                <w:color w:val="F2F2F2" w:themeColor="background1" w:themeShade="F2"/>
                                <w:w w:val="80"/>
                                <w:sz w:val="40"/>
                                <w:szCs w:val="40"/>
                              </w:rPr>
                            </w:pPr>
                            <w:r w:rsidRPr="00B62449">
                              <w:rPr>
                                <w:rFonts w:ascii="Arial Nova Light" w:hAnsi="Arial Nova Light" w:cs="Arial"/>
                                <w:b/>
                                <w:bCs/>
                                <w:i/>
                                <w:iCs/>
                                <w:color w:val="F2F2F2" w:themeColor="background1" w:themeShade="F2"/>
                                <w:w w:val="80"/>
                                <w:sz w:val="40"/>
                                <w:szCs w:val="40"/>
                              </w:rPr>
                              <w:t>The Balfour Building</w:t>
                            </w:r>
                            <w:r w:rsidRPr="00B62449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noProof/>
                                <w:color w:val="F2F2F2" w:themeColor="background1" w:themeShade="F2"/>
                                <w:w w:val="80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972044" id="_x0000_s1029" type="#_x0000_t202" style="position:absolute;margin-left:383.4pt;margin-top:41.4pt;width:172.8pt;height:68.4pt;z-index:251723264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" filled="f" fillcolor="#fffffe" stroked="f" strokecolor="#212120" insetpen="t">
                <v:textbox inset="2.88pt,2.88pt,2.88pt,2.88pt">
                  <w:txbxContent>
                    <w:p w14:paraId="19C8141B" w14:textId="77777777" w:rsidR="004E619A" w:rsidRPr="00B62449" w:rsidRDefault="004E619A" w:rsidP="004E619A">
                      <w:pPr>
                        <w:widowControl w:val="0"/>
                        <w:spacing w:line="500" w:lineRule="exact"/>
                        <w:rPr>
                          <w:rFonts w:ascii="Arial Nova Light" w:hAnsi="Arial Nova Light" w:cs="Arial"/>
                          <w:b/>
                          <w:bCs/>
                          <w:i/>
                          <w:iCs/>
                          <w:color w:val="F2F2F2" w:themeColor="background1" w:themeShade="F2"/>
                          <w:w w:val="80"/>
                          <w:sz w:val="46"/>
                          <w:szCs w:val="46"/>
                        </w:rPr>
                      </w:pPr>
                      <w:r w:rsidRPr="00B62449">
                        <w:rPr>
                          <w:rFonts w:ascii="Arial Nova Light" w:hAnsi="Arial Nova Light" w:cs="Arial"/>
                          <w:b/>
                          <w:bCs/>
                          <w:i/>
                          <w:iCs/>
                          <w:color w:val="F2F2F2" w:themeColor="background1" w:themeShade="F2"/>
                          <w:w w:val="80"/>
                          <w:sz w:val="46"/>
                          <w:szCs w:val="46"/>
                        </w:rPr>
                        <w:t>119 SPADINA AVE</w:t>
                      </w:r>
                    </w:p>
                    <w:p w14:paraId="2BB81F75" w14:textId="77777777" w:rsidR="004E619A" w:rsidRPr="00B62449" w:rsidRDefault="004E619A" w:rsidP="004E619A">
                      <w:pPr>
                        <w:widowControl w:val="0"/>
                        <w:spacing w:line="500" w:lineRule="exact"/>
                        <w:rPr>
                          <w:rFonts w:ascii="Arial Nova Light" w:hAnsi="Arial Nova Light" w:cs="Arial"/>
                          <w:b/>
                          <w:bCs/>
                          <w:i/>
                          <w:iCs/>
                          <w:color w:val="F2F2F2" w:themeColor="background1" w:themeShade="F2"/>
                          <w:w w:val="80"/>
                          <w:sz w:val="40"/>
                          <w:szCs w:val="40"/>
                        </w:rPr>
                      </w:pPr>
                      <w:r w:rsidRPr="00B62449">
                        <w:rPr>
                          <w:rFonts w:ascii="Arial Nova Light" w:hAnsi="Arial Nova Light" w:cs="Arial"/>
                          <w:b/>
                          <w:bCs/>
                          <w:i/>
                          <w:iCs/>
                          <w:color w:val="F2F2F2" w:themeColor="background1" w:themeShade="F2"/>
                          <w:w w:val="80"/>
                          <w:sz w:val="40"/>
                          <w:szCs w:val="40"/>
                        </w:rPr>
                        <w:t>The Balfour Building</w:t>
                      </w:r>
                      <w:r w:rsidRPr="00B62449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noProof/>
                          <w:color w:val="F2F2F2" w:themeColor="background1" w:themeShade="F2"/>
                          <w:w w:val="80"/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sectPr w:rsidR="004E644B" w:rsidSect="007B46E6">
      <w:pgSz w:w="12240" w:h="15840"/>
      <w:pgMar w:top="360" w:right="360" w:bottom="360" w:left="36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9EAC5E" w14:textId="77777777" w:rsidR="00F563AD" w:rsidRDefault="00F563AD" w:rsidP="007721A7">
      <w:r>
        <w:separator/>
      </w:r>
    </w:p>
  </w:endnote>
  <w:endnote w:type="continuationSeparator" w:id="0">
    <w:p w14:paraId="27EEC212" w14:textId="77777777" w:rsidR="00F563AD" w:rsidRDefault="00F563AD" w:rsidP="007721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ova">
    <w:charset w:val="00"/>
    <w:family w:val="swiss"/>
    <w:pitch w:val="variable"/>
    <w:sig w:usb0="0000028F" w:usb1="00000002" w:usb2="00000000" w:usb3="00000000" w:csb0="0000019F" w:csb1="00000000"/>
  </w:font>
  <w:font w:name="Arial Nova Light">
    <w:altName w:val="Arial Nova Light"/>
    <w:charset w:val="00"/>
    <w:family w:val="swiss"/>
    <w:pitch w:val="variable"/>
    <w:sig w:usb0="0000028F" w:usb1="00000002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1B105E" w14:textId="77777777" w:rsidR="00F563AD" w:rsidRDefault="00F563AD" w:rsidP="007721A7">
      <w:r>
        <w:separator/>
      </w:r>
    </w:p>
  </w:footnote>
  <w:footnote w:type="continuationSeparator" w:id="0">
    <w:p w14:paraId="33942BFA" w14:textId="77777777" w:rsidR="00F563AD" w:rsidRDefault="00F563AD" w:rsidP="007721A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attachedTemplate r:id="rId1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5643"/>
    <w:rsid w:val="00007736"/>
    <w:rsid w:val="000167C1"/>
    <w:rsid w:val="00044A15"/>
    <w:rsid w:val="00160DCC"/>
    <w:rsid w:val="001972DB"/>
    <w:rsid w:val="00212712"/>
    <w:rsid w:val="0025537B"/>
    <w:rsid w:val="00255873"/>
    <w:rsid w:val="0031335B"/>
    <w:rsid w:val="0039352E"/>
    <w:rsid w:val="003C5643"/>
    <w:rsid w:val="003D3FCB"/>
    <w:rsid w:val="003F54D3"/>
    <w:rsid w:val="004E619A"/>
    <w:rsid w:val="004E644B"/>
    <w:rsid w:val="00502F85"/>
    <w:rsid w:val="005B0948"/>
    <w:rsid w:val="00616017"/>
    <w:rsid w:val="0064717B"/>
    <w:rsid w:val="00682BB1"/>
    <w:rsid w:val="006C7A55"/>
    <w:rsid w:val="0071060A"/>
    <w:rsid w:val="007721A7"/>
    <w:rsid w:val="007B46E6"/>
    <w:rsid w:val="00843E74"/>
    <w:rsid w:val="008C36E8"/>
    <w:rsid w:val="008E3BB5"/>
    <w:rsid w:val="008F0E0C"/>
    <w:rsid w:val="0090110B"/>
    <w:rsid w:val="00933B2E"/>
    <w:rsid w:val="00942A89"/>
    <w:rsid w:val="00961800"/>
    <w:rsid w:val="00996CA5"/>
    <w:rsid w:val="00A05D73"/>
    <w:rsid w:val="00A23E12"/>
    <w:rsid w:val="00A31E7F"/>
    <w:rsid w:val="00A45E87"/>
    <w:rsid w:val="00AC5CD1"/>
    <w:rsid w:val="00B070AF"/>
    <w:rsid w:val="00B17133"/>
    <w:rsid w:val="00B47E1C"/>
    <w:rsid w:val="00BC2128"/>
    <w:rsid w:val="00BF6DC8"/>
    <w:rsid w:val="00C868E2"/>
    <w:rsid w:val="00CD73E1"/>
    <w:rsid w:val="00DD5F1F"/>
    <w:rsid w:val="00E01E18"/>
    <w:rsid w:val="00EC3EC5"/>
    <w:rsid w:val="00ED0330"/>
    <w:rsid w:val="00F22765"/>
    <w:rsid w:val="00F563AD"/>
    <w:rsid w:val="00F66F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69"/>
    <o:shapelayout v:ext="edit">
      <o:idmap v:ext="edit" data="1"/>
    </o:shapelayout>
  </w:shapeDefaults>
  <w:decimalSymbol w:val="."/>
  <w:listSeparator w:val=","/>
  <w14:docId w14:val="342D5684"/>
  <w15:chartTrackingRefBased/>
  <w15:docId w15:val="{CA46083E-F963-462E-ACBF-5B250F15B3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C2128"/>
    <w:rPr>
      <w:rFonts w:ascii="Times New Roman" w:eastAsia="Times New Roman" w:hAnsi="Times New Roman"/>
      <w:color w:val="212120"/>
      <w:kern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721A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721A7"/>
    <w:rPr>
      <w:rFonts w:ascii="Times New Roman" w:eastAsia="Times New Roman" w:hAnsi="Times New Roman"/>
      <w:color w:val="212120"/>
      <w:kern w:val="28"/>
    </w:rPr>
  </w:style>
  <w:style w:type="paragraph" w:styleId="Footer">
    <w:name w:val="footer"/>
    <w:basedOn w:val="Normal"/>
    <w:link w:val="FooterChar"/>
    <w:uiPriority w:val="99"/>
    <w:unhideWhenUsed/>
    <w:rsid w:val="007721A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721A7"/>
    <w:rPr>
      <w:rFonts w:ascii="Times New Roman" w:eastAsia="Times New Roman" w:hAnsi="Times New Roman"/>
      <w:color w:val="212120"/>
      <w:kern w:val="28"/>
    </w:rPr>
  </w:style>
  <w:style w:type="character" w:styleId="Hyperlink">
    <w:name w:val="Hyperlink"/>
    <w:basedOn w:val="DefaultParagraphFont"/>
    <w:uiPriority w:val="99"/>
    <w:unhideWhenUsed/>
    <w:rsid w:val="00682BB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82BB1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1601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6017"/>
    <w:rPr>
      <w:rFonts w:ascii="Segoe UI" w:eastAsia="Times New Roman" w:hAnsi="Segoe UI" w:cs="Segoe UI"/>
      <w:color w:val="212120"/>
      <w:kern w:val="28"/>
      <w:sz w:val="18"/>
      <w:szCs w:val="18"/>
    </w:rPr>
  </w:style>
  <w:style w:type="paragraph" w:customStyle="1" w:styleId="Default">
    <w:name w:val="Default"/>
    <w:rsid w:val="008C36E8"/>
    <w:pPr>
      <w:autoSpaceDE w:val="0"/>
      <w:autoSpaceDN w:val="0"/>
      <w:adjustRightInd w:val="0"/>
    </w:pPr>
    <w:rPr>
      <w:rFonts w:ascii="Arial Nova" w:hAnsi="Arial Nova" w:cs="Arial Nova"/>
      <w:color w:val="000000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0167C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3" Type="http://schemas.openxmlformats.org/officeDocument/2006/relationships/webSettings" Target="webSettings.xml"/><Relationship Id="rId7" Type="http://schemas.openxmlformats.org/officeDocument/2006/relationships/image" Target="media/image10.emf"/><Relationship Id="rId12" Type="http://schemas.openxmlformats.org/officeDocument/2006/relationships/image" Target="media/image5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4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footnotes" Target="footnotes.xml"/><Relationship Id="rId9" Type="http://schemas.microsoft.com/office/2007/relationships/hdphoto" Target="media/hdphoto1.wdp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onor\AppData\Roaming\Microsoft\Templates\Real%20estate%20flyer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Real estate flyer</Template>
  <TotalTime>16</TotalTime>
  <Pages>1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Honor Sewell</dc:creator>
  <cp:keywords/>
  <dc:description/>
  <cp:lastModifiedBy>Honor Sewell</cp:lastModifiedBy>
  <cp:revision>4</cp:revision>
  <cp:lastPrinted>2024-12-03T20:28:00Z</cp:lastPrinted>
  <dcterms:created xsi:type="dcterms:W3CDTF">2024-07-30T17:10:00Z</dcterms:created>
  <dcterms:modified xsi:type="dcterms:W3CDTF">2024-12-03T20:28:00Z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0x0101005F02E0EF7D44C04B9FA644DBFF45FF6A</vt:lpwstr>
  </property>
</Properties>
</file>