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1B4A6E58" w:rsidR="004E644B" w:rsidRDefault="00C465AD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79DD2799" wp14:editId="40F18BD2">
            <wp:simplePos x="0" y="0"/>
            <wp:positionH relativeFrom="column">
              <wp:posOffset>2080260</wp:posOffset>
            </wp:positionH>
            <wp:positionV relativeFrom="page">
              <wp:posOffset>4808220</wp:posOffset>
            </wp:positionV>
            <wp:extent cx="2567940" cy="1706245"/>
            <wp:effectExtent l="0" t="0" r="381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7904" behindDoc="0" locked="0" layoutInCell="1" allowOverlap="1" wp14:anchorId="18BA713E" wp14:editId="1AE01389">
            <wp:simplePos x="0" y="0"/>
            <wp:positionH relativeFrom="margin">
              <wp:posOffset>4754880</wp:posOffset>
            </wp:positionH>
            <wp:positionV relativeFrom="page">
              <wp:posOffset>4800600</wp:posOffset>
            </wp:positionV>
            <wp:extent cx="2545080" cy="1705610"/>
            <wp:effectExtent l="0" t="0" r="762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50F36AEB">
            <wp:simplePos x="0" y="0"/>
            <wp:positionH relativeFrom="margin">
              <wp:posOffset>4762500</wp:posOffset>
            </wp:positionH>
            <wp:positionV relativeFrom="page">
              <wp:posOffset>6621780</wp:posOffset>
            </wp:positionV>
            <wp:extent cx="2529840" cy="1698625"/>
            <wp:effectExtent l="0" t="0" r="381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928" behindDoc="0" locked="0" layoutInCell="1" allowOverlap="1" wp14:anchorId="37D83ADF" wp14:editId="5C9DAE91">
            <wp:simplePos x="0" y="0"/>
            <wp:positionH relativeFrom="column">
              <wp:posOffset>2072640</wp:posOffset>
            </wp:positionH>
            <wp:positionV relativeFrom="page">
              <wp:posOffset>6621780</wp:posOffset>
            </wp:positionV>
            <wp:extent cx="2583180" cy="169926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E7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56D5833D">
                <wp:simplePos x="0" y="0"/>
                <wp:positionH relativeFrom="column">
                  <wp:posOffset>76200</wp:posOffset>
                </wp:positionH>
                <wp:positionV relativeFrom="margin">
                  <wp:posOffset>1013459</wp:posOffset>
                </wp:positionV>
                <wp:extent cx="1783080" cy="7078345"/>
                <wp:effectExtent l="0" t="0" r="7620" b="8255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707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64A77F" w14:textId="00255962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3BA9F706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B8719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407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027AA841" w14:textId="2EC06BE6" w:rsidR="00007736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B8719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1,465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</w:p>
                          <w:p w14:paraId="26F82070" w14:textId="18011FEA" w:rsidR="008F5E75" w:rsidRDefault="008F5E7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E320276" w14:textId="28CCAACE" w:rsidR="008F5E75" w:rsidRDefault="008F5E7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</w:t>
                            </w:r>
                            <w:r w:rsidR="00B100A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</w:t>
                            </w:r>
                            <w:r w:rsidR="00BE070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6</w:t>
                            </w:r>
                            <w:r w:rsidR="00B100A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.25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CC1EB8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psf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(plus hydro)</w:t>
                            </w:r>
                          </w:p>
                          <w:p w14:paraId="39DE0764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C93F3D" w14:textId="5316DA45" w:rsidR="00007736" w:rsidRDefault="008F5E7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Net 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3BB9CEC9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Term: Flexible</w:t>
                            </w:r>
                          </w:p>
                          <w:p w14:paraId="623ED48D" w14:textId="1825F7D4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3A1494D" w14:textId="2AD2B5AC" w:rsidR="00B27E78" w:rsidRDefault="00B27E78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0904D17" w14:textId="77777777" w:rsidR="00D72062" w:rsidRDefault="00D7206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134D8AC0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090B01FE" w14:textId="77777777" w:rsidR="00D91ED6" w:rsidRDefault="00D91ED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96FFD12" w14:textId="3D287879" w:rsidR="00C924B3" w:rsidRDefault="00897DCD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</w:t>
                            </w:r>
                            <w:r w:rsidR="00E527F4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pen plan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with </w:t>
                            </w:r>
                            <w:r w:rsidR="00AD490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meeting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room and </w:t>
                            </w:r>
                            <w:r w:rsidR="00AD490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recently updated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kitchenette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67CCE115" w14:textId="77777777" w:rsidR="00C924B3" w:rsidRDefault="00C924B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9771AE7" w14:textId="2FBC6AA4" w:rsidR="00C868E2" w:rsidRDefault="00E527F4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Classic p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ost and beam suite</w:t>
                            </w:r>
                          </w:p>
                          <w:p w14:paraId="3C98EC3D" w14:textId="77777777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6966CBD" w14:textId="5E041149" w:rsidR="00C868E2" w:rsidRDefault="005B371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arge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operable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windows</w:t>
                            </w:r>
                          </w:p>
                          <w:p w14:paraId="5D17F509" w14:textId="7B203A19" w:rsidR="00E527F4" w:rsidRDefault="00E527F4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61DD80" w14:textId="7A2700A2" w:rsidR="00E527F4" w:rsidRDefault="00E527F4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High ceilings </w:t>
                            </w:r>
                          </w:p>
                          <w:p w14:paraId="45504C86" w14:textId="34948C51" w:rsidR="00AD490E" w:rsidRDefault="00AD490E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1D7DEE2" w14:textId="2E1031D0" w:rsidR="00AD490E" w:rsidRDefault="00AD490E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Beautiful historic building</w:t>
                            </w:r>
                          </w:p>
                          <w:p w14:paraId="05E17CCF" w14:textId="7579B63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 </w:t>
                            </w:r>
                          </w:p>
                          <w:p w14:paraId="51464D6B" w14:textId="1FAA9886" w:rsidR="00007736" w:rsidRDefault="003E7AC3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LRT at the doorstep </w:t>
                            </w:r>
                          </w:p>
                          <w:p w14:paraId="456DC34F" w14:textId="77777777" w:rsidR="00770A79" w:rsidRDefault="00770A79" w:rsidP="00770A7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3256CE4" w14:textId="4521F84B" w:rsidR="00ED34B7" w:rsidRDefault="00770A79" w:rsidP="00770A7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Tenants are invited to enjoy</w:t>
                            </w:r>
                            <w:r w:rsidR="00ED34B7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 xml:space="preserve"> the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 xml:space="preserve"> rooftop </w:t>
                            </w:r>
                            <w:r w:rsidR="00797F4E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terrace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 xml:space="preserve"> at </w:t>
                            </w:r>
                          </w:p>
                          <w:p w14:paraId="26A387B4" w14:textId="529A75AC" w:rsidR="00770A79" w:rsidRPr="00ED34B7" w:rsidRDefault="00770A79" w:rsidP="00770A7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130 Spadina</w:t>
                            </w:r>
                            <w:r w:rsidR="00ED34B7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 Nova Light" w:hAnsi="Arial Nova Light"/>
                                  <w:b/>
                                  <w:color w:val="FFFFFF" w:themeColor="background1"/>
                                  <w:spacing w:val="4"/>
                                </w:rPr>
                                <w:t>VIEW HERE</w:t>
                              </w:r>
                            </w:hyperlink>
                          </w:p>
                          <w:p w14:paraId="5E99E50E" w14:textId="77777777" w:rsidR="008F5E75" w:rsidRDefault="008F5E75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2D34D92" w14:textId="36C3EC0F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751523"/>
                              </w:rPr>
                            </w:pPr>
                          </w:p>
                          <w:p w14:paraId="7B92BFDA" w14:textId="27CCAD70" w:rsidR="00BF3E9A" w:rsidRPr="008C45C8" w:rsidRDefault="00BF3E9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6pt;margin-top:79.8pt;width:140.4pt;height:557.3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" filled="f" fillcolor="#fffffe" stroked="f" strokecolor="#212120" insetpen="t">
                <v:textbox inset="2.88pt,2.88pt,2.88pt,2.88pt">
                  <w:txbxContent>
                    <w:p w14:paraId="7A64A77F" w14:textId="00255962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3BA9F706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B8719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407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027AA841" w14:textId="2EC06BE6" w:rsidR="00007736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B8719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1,465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</w:p>
                    <w:p w14:paraId="26F82070" w14:textId="18011FEA" w:rsidR="008F5E75" w:rsidRDefault="008F5E7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E320276" w14:textId="28CCAACE" w:rsidR="008F5E75" w:rsidRDefault="008F5E7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</w:t>
                      </w:r>
                      <w:r w:rsidR="00B100A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</w:t>
                      </w:r>
                      <w:r w:rsidR="00BE070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6</w:t>
                      </w:r>
                      <w:r w:rsidR="00B100A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.25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CC1EB8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psf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(plus hydro)</w:t>
                      </w:r>
                    </w:p>
                    <w:p w14:paraId="39DE0764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C93F3D" w14:textId="5316DA45" w:rsidR="00007736" w:rsidRDefault="008F5E7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Net 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3BB9CEC9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Term: Flexible</w:t>
                      </w:r>
                    </w:p>
                    <w:p w14:paraId="623ED48D" w14:textId="1825F7D4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3A1494D" w14:textId="2AD2B5AC" w:rsidR="00B27E78" w:rsidRDefault="00B27E78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0904D17" w14:textId="77777777" w:rsidR="00D72062" w:rsidRDefault="00D7206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6E8D34D" w14:textId="134D8AC0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090B01FE" w14:textId="77777777" w:rsidR="00D91ED6" w:rsidRDefault="00D91ED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96FFD12" w14:textId="3D287879" w:rsidR="00C924B3" w:rsidRDefault="00897DCD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</w:t>
                      </w:r>
                      <w:r w:rsidR="00E527F4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pen plan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with </w:t>
                      </w:r>
                      <w:r w:rsidR="00AD490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meeting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room and </w:t>
                      </w:r>
                      <w:r w:rsidR="00AD490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recently updated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kitchenette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67CCE115" w14:textId="77777777" w:rsidR="00C924B3" w:rsidRDefault="00C924B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9771AE7" w14:textId="2FBC6AA4" w:rsidR="00C868E2" w:rsidRDefault="00E527F4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Classic p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ost and beam suite</w:t>
                      </w:r>
                    </w:p>
                    <w:p w14:paraId="3C98EC3D" w14:textId="77777777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6966CBD" w14:textId="5E041149" w:rsidR="00C868E2" w:rsidRDefault="005B371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arge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operable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windows</w:t>
                      </w:r>
                    </w:p>
                    <w:p w14:paraId="5D17F509" w14:textId="7B203A19" w:rsidR="00E527F4" w:rsidRDefault="00E527F4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61DD80" w14:textId="7A2700A2" w:rsidR="00E527F4" w:rsidRDefault="00E527F4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High ceilings </w:t>
                      </w:r>
                    </w:p>
                    <w:p w14:paraId="45504C86" w14:textId="34948C51" w:rsidR="00AD490E" w:rsidRDefault="00AD490E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1D7DEE2" w14:textId="2E1031D0" w:rsidR="00AD490E" w:rsidRDefault="00AD490E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Beautiful historic building</w:t>
                      </w:r>
                    </w:p>
                    <w:p w14:paraId="05E17CCF" w14:textId="7579B63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 </w:t>
                      </w:r>
                    </w:p>
                    <w:p w14:paraId="51464D6B" w14:textId="1FAA9886" w:rsidR="00007736" w:rsidRDefault="003E7AC3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LRT at the doorstep </w:t>
                      </w:r>
                    </w:p>
                    <w:p w14:paraId="456DC34F" w14:textId="77777777" w:rsidR="00770A79" w:rsidRDefault="00770A79" w:rsidP="00770A7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3256CE4" w14:textId="4521F84B" w:rsidR="00ED34B7" w:rsidRDefault="00770A79" w:rsidP="00770A7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Tenants are invited to enjoy</w:t>
                      </w:r>
                      <w:r w:rsidR="00ED34B7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 xml:space="preserve"> the</w:t>
                      </w:r>
                      <w:r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 xml:space="preserve"> rooftop </w:t>
                      </w:r>
                      <w:r w:rsidR="00797F4E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terrace</w:t>
                      </w:r>
                      <w:r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 xml:space="preserve"> at </w:t>
                      </w:r>
                    </w:p>
                    <w:p w14:paraId="26A387B4" w14:textId="529A75AC" w:rsidR="00770A79" w:rsidRPr="00ED34B7" w:rsidRDefault="00770A79" w:rsidP="00770A7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130 Spadina</w:t>
                      </w:r>
                      <w:r w:rsidR="00ED34B7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 xml:space="preserve"> </w:t>
                      </w:r>
                      <w:hyperlink r:id="rId11" w:history="1">
                        <w:r>
                          <w:rPr>
                            <w:rStyle w:val="Hyperlink"/>
                            <w:rFonts w:ascii="Arial Nova Light" w:hAnsi="Arial Nova Light"/>
                            <w:b/>
                            <w:color w:val="FFFFFF" w:themeColor="background1"/>
                            <w:spacing w:val="4"/>
                          </w:rPr>
                          <w:t>VIEW HERE</w:t>
                        </w:r>
                      </w:hyperlink>
                    </w:p>
                    <w:p w14:paraId="5E99E50E" w14:textId="77777777" w:rsidR="008F5E75" w:rsidRDefault="008F5E75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2D34D92" w14:textId="36C3EC0F" w:rsidR="00007736" w:rsidRDefault="0000773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751523"/>
                        </w:rPr>
                      </w:pPr>
                    </w:p>
                    <w:p w14:paraId="7B92BFDA" w14:textId="27CCAD70" w:rsidR="00BF3E9A" w:rsidRPr="008C45C8" w:rsidRDefault="00BF3E9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ED2804" w:rsidRPr="008C45C8">
        <w:rPr>
          <w:noProof/>
          <w:color w:val="002060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501A885F">
                <wp:simplePos x="0" y="0"/>
                <wp:positionH relativeFrom="margin">
                  <wp:posOffset>7620</wp:posOffset>
                </wp:positionH>
                <wp:positionV relativeFrom="page">
                  <wp:posOffset>388620</wp:posOffset>
                </wp:positionV>
                <wp:extent cx="1821180" cy="7940040"/>
                <wp:effectExtent l="0" t="0" r="762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7940040"/>
                        </a:xfrm>
                        <a:prstGeom prst="rect">
                          <a:avLst/>
                        </a:prstGeom>
                        <a:solidFill>
                          <a:srgbClr val="29365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1C41F" id="Rectangle 3" o:spid="_x0000_s1026" style="position:absolute;margin-left:.6pt;margin-top:30.6pt;width:143.4pt;height:625.2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" fillcolor="#293655" stroked="f">
                <v:textbox inset="2.88pt,2.88pt,2.88pt,2.88pt"/>
                <w10:wrap anchorx="margin" anchory="page"/>
              </v:rect>
            </w:pict>
          </mc:Fallback>
        </mc:AlternateContent>
      </w:r>
      <w:r w:rsidR="00ED280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07283F3E">
                <wp:simplePos x="0" y="0"/>
                <wp:positionH relativeFrom="column">
                  <wp:posOffset>83820</wp:posOffset>
                </wp:positionH>
                <wp:positionV relativeFrom="page">
                  <wp:posOffset>631190</wp:posOffset>
                </wp:positionV>
                <wp:extent cx="1684020" cy="424815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FA95C7" w14:textId="77677E25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5FF1" id="Text Box 8" o:spid="_x0000_s1027" type="#_x0000_t202" style="position:absolute;margin-left:6.6pt;margin-top:49.7pt;width:132.6pt;height:33.4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65FA95C7" w14:textId="77677E25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F4C5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59B307DB">
                <wp:simplePos x="0" y="0"/>
                <wp:positionH relativeFrom="margin">
                  <wp:posOffset>5276850</wp:posOffset>
                </wp:positionH>
                <wp:positionV relativeFrom="page">
                  <wp:posOffset>556260</wp:posOffset>
                </wp:positionV>
                <wp:extent cx="2034540" cy="868680"/>
                <wp:effectExtent l="0" t="0" r="381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53D8A" w14:textId="397897FC" w:rsidR="002F4C58" w:rsidRPr="00ED2804" w:rsidRDefault="002F4C58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>116 SPADINA AVE.</w:t>
                            </w:r>
                          </w:p>
                          <w:p w14:paraId="46190120" w14:textId="1F745BB0" w:rsidR="00C924B3" w:rsidRPr="00ED2804" w:rsidRDefault="00C924B3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2F4C58"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>Reading Building</w:t>
                            </w:r>
                          </w:p>
                          <w:p w14:paraId="3994ED3A" w14:textId="7799613F" w:rsidR="00007736" w:rsidRPr="00C924B3" w:rsidRDefault="00EC3EC5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C92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8E38" id="_x0000_s1028" type="#_x0000_t202" style="position:absolute;margin-left:415.5pt;margin-top:43.8pt;width:160.2pt;height:68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DA53D8A" w14:textId="397897FC" w:rsidR="002F4C58" w:rsidRPr="00ED2804" w:rsidRDefault="002F4C58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>116 SPADINA AVE.</w:t>
                      </w:r>
                    </w:p>
                    <w:p w14:paraId="46190120" w14:textId="1F745BB0" w:rsidR="00C924B3" w:rsidRPr="00ED2804" w:rsidRDefault="00C924B3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 xml:space="preserve">The </w:t>
                      </w:r>
                      <w:r w:rsidR="002F4C58"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>Reading Building</w:t>
                      </w:r>
                    </w:p>
                    <w:p w14:paraId="3994ED3A" w14:textId="7799613F" w:rsidR="00007736" w:rsidRPr="00C924B3" w:rsidRDefault="00EC3EC5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</w:pPr>
                      <w:r w:rsidRPr="00C92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F4C5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55866831">
            <wp:simplePos x="0" y="0"/>
            <wp:positionH relativeFrom="margin">
              <wp:posOffset>2065020</wp:posOffset>
            </wp:positionH>
            <wp:positionV relativeFrom="page">
              <wp:posOffset>1005840</wp:posOffset>
            </wp:positionV>
            <wp:extent cx="5269865" cy="3517265"/>
            <wp:effectExtent l="0" t="0" r="698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764A14FF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Spadina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1138E9"/>
    <w:rsid w:val="001972DB"/>
    <w:rsid w:val="001A0EC4"/>
    <w:rsid w:val="002F4C58"/>
    <w:rsid w:val="003C5643"/>
    <w:rsid w:val="003E7AC3"/>
    <w:rsid w:val="00441DF9"/>
    <w:rsid w:val="004E644B"/>
    <w:rsid w:val="00502F85"/>
    <w:rsid w:val="005B3713"/>
    <w:rsid w:val="0064717B"/>
    <w:rsid w:val="006C0633"/>
    <w:rsid w:val="0071060A"/>
    <w:rsid w:val="007153BB"/>
    <w:rsid w:val="00770A79"/>
    <w:rsid w:val="007721A7"/>
    <w:rsid w:val="0079043F"/>
    <w:rsid w:val="00797F4E"/>
    <w:rsid w:val="007B46E6"/>
    <w:rsid w:val="00811B25"/>
    <w:rsid w:val="00832F49"/>
    <w:rsid w:val="00897DCD"/>
    <w:rsid w:val="008C45C8"/>
    <w:rsid w:val="008F5E75"/>
    <w:rsid w:val="00942A89"/>
    <w:rsid w:val="00946957"/>
    <w:rsid w:val="00961800"/>
    <w:rsid w:val="009A399C"/>
    <w:rsid w:val="00A13132"/>
    <w:rsid w:val="00A85B72"/>
    <w:rsid w:val="00AC5CD1"/>
    <w:rsid w:val="00AD490E"/>
    <w:rsid w:val="00B100AC"/>
    <w:rsid w:val="00B10215"/>
    <w:rsid w:val="00B17133"/>
    <w:rsid w:val="00B27E78"/>
    <w:rsid w:val="00B87192"/>
    <w:rsid w:val="00BC2128"/>
    <w:rsid w:val="00BE070C"/>
    <w:rsid w:val="00BF3E9A"/>
    <w:rsid w:val="00C465AD"/>
    <w:rsid w:val="00C868E2"/>
    <w:rsid w:val="00C924B3"/>
    <w:rsid w:val="00CC1EB8"/>
    <w:rsid w:val="00D6624F"/>
    <w:rsid w:val="00D72062"/>
    <w:rsid w:val="00D91ED6"/>
    <w:rsid w:val="00E527F4"/>
    <w:rsid w:val="00EC3EC5"/>
    <w:rsid w:val="00ED0330"/>
    <w:rsid w:val="00ED2804"/>
    <w:rsid w:val="00ED34B7"/>
    <w:rsid w:val="00F0416A"/>
    <w:rsid w:val="00F5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BF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y.matterport.com/show/?m=TvAAkNHsjH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my.matterport.com/show/?m=TvAAkNHsjH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11</cp:revision>
  <cp:lastPrinted>2024-03-25T20:32:00Z</cp:lastPrinted>
  <dcterms:created xsi:type="dcterms:W3CDTF">2022-07-25T16:23:00Z</dcterms:created>
  <dcterms:modified xsi:type="dcterms:W3CDTF">2024-12-03T19:07:00Z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