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4C0082DD" w:rsidR="004E644B" w:rsidRDefault="00DE5C60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3808" behindDoc="0" locked="0" layoutInCell="1" allowOverlap="1" wp14:anchorId="64C7D540" wp14:editId="1335708D">
            <wp:simplePos x="0" y="0"/>
            <wp:positionH relativeFrom="margin">
              <wp:posOffset>4709160</wp:posOffset>
            </wp:positionH>
            <wp:positionV relativeFrom="page">
              <wp:posOffset>6621780</wp:posOffset>
            </wp:positionV>
            <wp:extent cx="2537460" cy="1698625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9990701-IMG0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8928" behindDoc="0" locked="0" layoutInCell="1" allowOverlap="1" wp14:anchorId="37D83ADF" wp14:editId="34D76005">
            <wp:simplePos x="0" y="0"/>
            <wp:positionH relativeFrom="column">
              <wp:posOffset>2095500</wp:posOffset>
            </wp:positionH>
            <wp:positionV relativeFrom="page">
              <wp:posOffset>6637020</wp:posOffset>
            </wp:positionV>
            <wp:extent cx="2491740" cy="1691640"/>
            <wp:effectExtent l="0" t="0" r="381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9990701-IMG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7904" behindDoc="0" locked="0" layoutInCell="1" allowOverlap="1" wp14:anchorId="18BA713E" wp14:editId="7D4EF760">
            <wp:simplePos x="0" y="0"/>
            <wp:positionH relativeFrom="margin">
              <wp:posOffset>4709160</wp:posOffset>
            </wp:positionH>
            <wp:positionV relativeFrom="page">
              <wp:posOffset>4747260</wp:posOffset>
            </wp:positionV>
            <wp:extent cx="2522220" cy="17221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9990701-IMG0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6880" behindDoc="0" locked="0" layoutInCell="1" allowOverlap="1" wp14:anchorId="79DD2799" wp14:editId="3733EC7A">
            <wp:simplePos x="0" y="0"/>
            <wp:positionH relativeFrom="column">
              <wp:posOffset>2118360</wp:posOffset>
            </wp:positionH>
            <wp:positionV relativeFrom="page">
              <wp:posOffset>4747260</wp:posOffset>
            </wp:positionV>
            <wp:extent cx="2468880" cy="1722120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45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4035FF1" wp14:editId="15493A4F">
                <wp:simplePos x="0" y="0"/>
                <wp:positionH relativeFrom="column">
                  <wp:posOffset>83820</wp:posOffset>
                </wp:positionH>
                <wp:positionV relativeFrom="page">
                  <wp:posOffset>486410</wp:posOffset>
                </wp:positionV>
                <wp:extent cx="1684020" cy="424815"/>
                <wp:effectExtent l="0" t="0" r="0" b="0"/>
                <wp:wrapNone/>
                <wp:docPr id="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FA95C7" w14:textId="77677E25" w:rsidR="00BC2128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044A15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  <w:t>FOR LEASE</w:t>
                            </w:r>
                            <w:r w:rsidRPr="009618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  <w:drawing>
                                <wp:inline distT="0" distB="0" distL="0" distR="0" wp14:anchorId="5950D9F2" wp14:editId="0DC5ECE9">
                                  <wp:extent cx="695325" cy="35115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035FF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.6pt;margin-top:38.3pt;width:132.6pt;height:33.45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" filled="f" fillcolor="#fffffe" stroked="f" strokecolor="#212120" insetpen="t">
                <v:textbox inset="2.88pt,2.88pt,2.88pt,2.88pt">
                  <w:txbxContent>
                    <w:p w14:paraId="65FA95C7" w14:textId="77677E25" w:rsidR="00BC2128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46"/>
                          <w:szCs w:val="46"/>
                        </w:rPr>
                      </w:pPr>
                      <w:r w:rsidRPr="00044A15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  <w:t>FOR LEASE</w:t>
                      </w:r>
                      <w:r w:rsidRPr="009618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5DECE"/>
                          <w:w w:val="80"/>
                          <w:sz w:val="46"/>
                          <w:szCs w:val="46"/>
                        </w:rPr>
                        <w:drawing>
                          <wp:inline distT="0" distB="0" distL="0" distR="0" wp14:anchorId="5950D9F2" wp14:editId="0DC5ECE9">
                            <wp:extent cx="695325" cy="35115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3545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035C8E38" wp14:editId="028DF51A">
                <wp:simplePos x="0" y="0"/>
                <wp:positionH relativeFrom="margin">
                  <wp:posOffset>5200650</wp:posOffset>
                </wp:positionH>
                <wp:positionV relativeFrom="page">
                  <wp:posOffset>457200</wp:posOffset>
                </wp:positionV>
                <wp:extent cx="2034540" cy="868680"/>
                <wp:effectExtent l="0" t="0" r="3810" b="762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454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A53D8A" w14:textId="7954015B" w:rsidR="002F4C58" w:rsidRPr="00ED2804" w:rsidRDefault="002F4C58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>1</w:t>
                            </w:r>
                            <w:r w:rsidR="001010F6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>30</w:t>
                            </w: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 xml:space="preserve"> SPADINA AVE.</w:t>
                            </w:r>
                          </w:p>
                          <w:p w14:paraId="46190120" w14:textId="683286F0" w:rsidR="00C924B3" w:rsidRPr="00ED2804" w:rsidRDefault="00C924B3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46"/>
                                <w:szCs w:val="46"/>
                              </w:rPr>
                              <w:t xml:space="preserve"> </w:t>
                            </w:r>
                            <w:r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1010F6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  <w:t>Fashion</w:t>
                            </w:r>
                            <w:r w:rsidR="002F4C58" w:rsidRPr="00ED2804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293655"/>
                                <w:w w:val="80"/>
                                <w:sz w:val="32"/>
                                <w:szCs w:val="32"/>
                              </w:rPr>
                              <w:t xml:space="preserve"> Building</w:t>
                            </w:r>
                          </w:p>
                          <w:p w14:paraId="3994ED3A" w14:textId="7799613F" w:rsidR="00007736" w:rsidRPr="00C924B3" w:rsidRDefault="00EC3EC5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C924B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385623" w:themeColor="accent6" w:themeShade="80"/>
                                <w:w w:val="80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C8E38" id="_x0000_s1027" type="#_x0000_t202" style="position:absolute;margin-left:409.5pt;margin-top:36pt;width:160.2pt;height:68.4pt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3DA53D8A" w14:textId="7954015B" w:rsidR="002F4C58" w:rsidRPr="00ED2804" w:rsidRDefault="002F4C58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</w:pP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>1</w:t>
                      </w:r>
                      <w:r w:rsidR="001010F6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>30</w:t>
                      </w: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 xml:space="preserve"> SPADINA AVE.</w:t>
                      </w:r>
                    </w:p>
                    <w:p w14:paraId="46190120" w14:textId="683286F0" w:rsidR="00C924B3" w:rsidRPr="00ED2804" w:rsidRDefault="00C924B3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</w:pP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46"/>
                          <w:szCs w:val="46"/>
                        </w:rPr>
                        <w:t xml:space="preserve"> </w:t>
                      </w:r>
                      <w:r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  <w:t xml:space="preserve">The </w:t>
                      </w:r>
                      <w:r w:rsidR="001010F6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  <w:t>Fashion</w:t>
                      </w:r>
                      <w:r w:rsidR="002F4C58" w:rsidRPr="00ED2804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293655"/>
                          <w:w w:val="80"/>
                          <w:sz w:val="32"/>
                          <w:szCs w:val="32"/>
                        </w:rPr>
                        <w:t xml:space="preserve"> Building</w:t>
                      </w:r>
                    </w:p>
                    <w:p w14:paraId="3994ED3A" w14:textId="7799613F" w:rsidR="00007736" w:rsidRPr="00C924B3" w:rsidRDefault="00EC3EC5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385623" w:themeColor="accent6" w:themeShade="80"/>
                          <w:w w:val="80"/>
                          <w:sz w:val="46"/>
                          <w:szCs w:val="46"/>
                        </w:rPr>
                      </w:pPr>
                      <w:r w:rsidRPr="00C924B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385623" w:themeColor="accent6" w:themeShade="80"/>
                          <w:w w:val="80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010F6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660A5F36" wp14:editId="1F9A0512">
            <wp:simplePos x="0" y="0"/>
            <wp:positionH relativeFrom="margin">
              <wp:posOffset>2118360</wp:posOffset>
            </wp:positionH>
            <wp:positionV relativeFrom="page">
              <wp:posOffset>990600</wp:posOffset>
            </wp:positionV>
            <wp:extent cx="5113020" cy="351726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804" w:rsidRPr="008C45C8">
        <w:rPr>
          <w:noProof/>
          <w:color w:val="002060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1BA745D9" wp14:editId="41DFDBF3">
                <wp:simplePos x="0" y="0"/>
                <wp:positionH relativeFrom="margin">
                  <wp:posOffset>7620</wp:posOffset>
                </wp:positionH>
                <wp:positionV relativeFrom="page">
                  <wp:posOffset>388620</wp:posOffset>
                </wp:positionV>
                <wp:extent cx="1821180" cy="7940040"/>
                <wp:effectExtent l="0" t="0" r="762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7940040"/>
                        </a:xfrm>
                        <a:prstGeom prst="rect">
                          <a:avLst/>
                        </a:prstGeom>
                        <a:solidFill>
                          <a:srgbClr val="29365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A7D40" id="Rectangle 3" o:spid="_x0000_s1026" style="position:absolute;margin-left:.6pt;margin-top:30.6pt;width:143.4pt;height:625.2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" fillcolor="#293655" stroked="f">
                <v:textbox inset="2.88pt,2.88pt,2.88pt,2.88pt"/>
                <w10:wrap anchorx="margin" anchory="page"/>
              </v:rect>
            </w:pict>
          </mc:Fallback>
        </mc:AlternateContent>
      </w:r>
      <w:r w:rsidR="00ED280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62AA7A6D" wp14:editId="00662873">
                <wp:simplePos x="0" y="0"/>
                <wp:positionH relativeFrom="column">
                  <wp:posOffset>76200</wp:posOffset>
                </wp:positionH>
                <wp:positionV relativeFrom="margin">
                  <wp:posOffset>1158240</wp:posOffset>
                </wp:positionV>
                <wp:extent cx="1783080" cy="6949440"/>
                <wp:effectExtent l="0" t="0" r="7620" b="3810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694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64A77F" w14:textId="00255962" w:rsidR="00007736" w:rsidRDefault="0096180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DETAILS</w:t>
                            </w:r>
                          </w:p>
                          <w:p w14:paraId="33E2C0FF" w14:textId="1D12B98D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2651FF3" w14:textId="371B5831" w:rsidR="0071060A" w:rsidRP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Availability: Suite </w:t>
                            </w:r>
                            <w:r w:rsidR="006E1490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408</w:t>
                            </w:r>
                          </w:p>
                          <w:p w14:paraId="44703BDF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027AA841" w14:textId="4BB8AD3B" w:rsidR="00007736" w:rsidRDefault="00EC3EC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Size</w:t>
                            </w:r>
                            <w:r w:rsidR="00961800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: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6E1490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1,859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sq ft</w:t>
                            </w:r>
                          </w:p>
                          <w:p w14:paraId="06DA7BF7" w14:textId="06D269CE" w:rsidR="0022656B" w:rsidRDefault="0022656B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085FABC9" w14:textId="58B98158" w:rsidR="0022656B" w:rsidRDefault="0022656B" w:rsidP="0022656B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TMI: $16</w:t>
                            </w:r>
                            <w:r w:rsidR="00972EA0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.25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psf</w:t>
                            </w:r>
                            <w:proofErr w:type="spellEnd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(plus hydro)</w:t>
                            </w:r>
                          </w:p>
                          <w:p w14:paraId="5131CAB8" w14:textId="77777777" w:rsidR="0022656B" w:rsidRDefault="0022656B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1EC93F3D" w14:textId="00860D4C" w:rsidR="00007736" w:rsidRDefault="0022656B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Net 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Rent: Contact us</w:t>
                            </w:r>
                          </w:p>
                          <w:p w14:paraId="7D74EC9B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4CAFF9C" w14:textId="3BB9CEC9" w:rsidR="00007736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Term: Flexible</w:t>
                            </w:r>
                          </w:p>
                          <w:p w14:paraId="70A1F04F" w14:textId="77777777" w:rsidR="002F1817" w:rsidRDefault="002F1817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6E8D34D" w14:textId="134D8AC0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HIGHLIGHTS</w:t>
                            </w:r>
                          </w:p>
                          <w:p w14:paraId="20D0A3D8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406D23F2" w14:textId="2CF8B417" w:rsidR="00D91ED6" w:rsidRDefault="006E149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Ample open space for work stations</w:t>
                            </w:r>
                          </w:p>
                          <w:p w14:paraId="090B01FE" w14:textId="77777777" w:rsidR="00D91ED6" w:rsidRDefault="00D91ED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596FFD12" w14:textId="61752742" w:rsidR="00C924B3" w:rsidRDefault="00DE5C6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1</w:t>
                            </w:r>
                            <w:r w:rsidR="002F1817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6E1490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office, large </w:t>
                            </w:r>
                            <w:proofErr w:type="gramStart"/>
                            <w:r w:rsidR="00690889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boardroom</w:t>
                            </w:r>
                            <w:proofErr w:type="gramEnd"/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and kitchenette</w:t>
                            </w:r>
                            <w:r w:rsidR="002F1817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. Landlord will provide further leasehold improvements to a qualified tenant.</w:t>
                            </w:r>
                          </w:p>
                          <w:p w14:paraId="67CCE115" w14:textId="77777777" w:rsidR="00C924B3" w:rsidRDefault="00C924B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9771AE7" w14:textId="402D9F34" w:rsidR="00C868E2" w:rsidRDefault="00690889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Gleaming hardwood floor</w:t>
                            </w:r>
                          </w:p>
                          <w:p w14:paraId="3C98EC3D" w14:textId="77777777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6966CBD" w14:textId="7A221660" w:rsidR="00C868E2" w:rsidRDefault="005B3713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L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arge</w:t>
                            </w:r>
                            <w:r w:rsidR="003E7AC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operable</w:t>
                            </w:r>
                            <w:r w:rsidR="00C924B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windows</w:t>
                            </w:r>
                          </w:p>
                          <w:p w14:paraId="05E17CCF" w14:textId="7579B631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 </w:t>
                            </w:r>
                          </w:p>
                          <w:p w14:paraId="51464D6B" w14:textId="1FAA9886" w:rsidR="00007736" w:rsidRDefault="003E7AC3" w:rsidP="00C868E2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LRT at the doorstep </w:t>
                            </w:r>
                          </w:p>
                          <w:p w14:paraId="2D3C33B5" w14:textId="799871E7" w:rsidR="00946957" w:rsidRDefault="00946957" w:rsidP="00C868E2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29FA6240" w14:textId="11E5B459" w:rsidR="00946957" w:rsidRDefault="00735451" w:rsidP="00946957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Great downtown</w:t>
                            </w:r>
                            <w:r w:rsidR="003E7AC3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location</w:t>
                            </w:r>
                          </w:p>
                          <w:p w14:paraId="344463B2" w14:textId="3EB16155" w:rsidR="00B111B4" w:rsidRDefault="00B111B4" w:rsidP="00946957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65CE71A2" w14:textId="0D5CB9DC" w:rsidR="00322328" w:rsidRDefault="00972EA0" w:rsidP="00322328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  <w:t>Stunning</w:t>
                            </w:r>
                            <w:r w:rsidR="00322328"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  <w:t xml:space="preserve"> rooftop terrace with </w:t>
                            </w:r>
                            <w:proofErr w:type="spellStart"/>
                            <w:r w:rsidR="00322328">
                              <w:rPr>
                                <w:rFonts w:ascii="Arial Nova Light" w:hAnsi="Arial Nova Light"/>
                                <w:bCs/>
                                <w:color w:val="FFFFFE"/>
                                <w:spacing w:val="4"/>
                              </w:rPr>
                              <w:t>wifi</w:t>
                            </w:r>
                            <w:proofErr w:type="spellEnd"/>
                          </w:p>
                          <w:p w14:paraId="62D34D92" w14:textId="36C3EC0F" w:rsidR="00007736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751523"/>
                              </w:rPr>
                            </w:pPr>
                          </w:p>
                          <w:p w14:paraId="7B92BFDA" w14:textId="760CEF31" w:rsidR="00BF3E9A" w:rsidRPr="008C45C8" w:rsidRDefault="00BF3E9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A7A6D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8" type="#_x0000_t202" style="position:absolute;margin-left:6pt;margin-top:91.2pt;width:140.4pt;height:547.2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A64A77F" w14:textId="00255962" w:rsidR="00007736" w:rsidRDefault="0096180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DETAILS</w:t>
                      </w:r>
                    </w:p>
                    <w:p w14:paraId="33E2C0FF" w14:textId="1D12B98D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2651FF3" w14:textId="371B5831" w:rsidR="0071060A" w:rsidRP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71060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Availability: Suite </w:t>
                      </w:r>
                      <w:r w:rsidR="006E1490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408</w:t>
                      </w:r>
                    </w:p>
                    <w:p w14:paraId="44703BDF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027AA841" w14:textId="4BB8AD3B" w:rsidR="00007736" w:rsidRDefault="00EC3EC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Size</w:t>
                      </w:r>
                      <w:r w:rsidR="00961800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: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6E1490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1,859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sq ft</w:t>
                      </w:r>
                    </w:p>
                    <w:p w14:paraId="06DA7BF7" w14:textId="06D269CE" w:rsidR="0022656B" w:rsidRDefault="0022656B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085FABC9" w14:textId="58B98158" w:rsidR="0022656B" w:rsidRDefault="0022656B" w:rsidP="0022656B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TMI: $16</w:t>
                      </w:r>
                      <w:r w:rsidR="00972EA0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.25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psf</w:t>
                      </w:r>
                      <w:proofErr w:type="spellEnd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(plus hydro)</w:t>
                      </w:r>
                    </w:p>
                    <w:p w14:paraId="5131CAB8" w14:textId="77777777" w:rsidR="0022656B" w:rsidRDefault="0022656B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1EC93F3D" w14:textId="00860D4C" w:rsidR="00007736" w:rsidRDefault="0022656B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Net 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Rent: Contact us</w:t>
                      </w:r>
                    </w:p>
                    <w:p w14:paraId="7D74EC9B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4CAFF9C" w14:textId="3BB9CEC9" w:rsidR="00007736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Term: Flexible</w:t>
                      </w:r>
                    </w:p>
                    <w:p w14:paraId="70A1F04F" w14:textId="77777777" w:rsidR="002F1817" w:rsidRDefault="002F1817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6E8D34D" w14:textId="134D8AC0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HIGHLIGHTS</w:t>
                      </w:r>
                    </w:p>
                    <w:p w14:paraId="20D0A3D8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406D23F2" w14:textId="2CF8B417" w:rsidR="00D91ED6" w:rsidRDefault="006E149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Ample open space for work stations</w:t>
                      </w:r>
                    </w:p>
                    <w:p w14:paraId="090B01FE" w14:textId="77777777" w:rsidR="00D91ED6" w:rsidRDefault="00D91ED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596FFD12" w14:textId="61752742" w:rsidR="00C924B3" w:rsidRDefault="00DE5C6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1</w:t>
                      </w:r>
                      <w:r w:rsidR="002F1817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6E1490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office, large </w:t>
                      </w:r>
                      <w:proofErr w:type="gramStart"/>
                      <w:r w:rsidR="00690889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boardroom</w:t>
                      </w:r>
                      <w:proofErr w:type="gramEnd"/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and kitchenette</w:t>
                      </w:r>
                      <w:r w:rsidR="002F1817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. Landlord will provide further leasehold improvements to a qualified tenant.</w:t>
                      </w:r>
                    </w:p>
                    <w:p w14:paraId="67CCE115" w14:textId="77777777" w:rsidR="00C924B3" w:rsidRDefault="00C924B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9771AE7" w14:textId="402D9F34" w:rsidR="00C868E2" w:rsidRDefault="00690889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Gleaming hardwood floor</w:t>
                      </w:r>
                    </w:p>
                    <w:p w14:paraId="3C98EC3D" w14:textId="77777777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6966CBD" w14:textId="7A221660" w:rsidR="00C868E2" w:rsidRDefault="005B3713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L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arge</w:t>
                      </w:r>
                      <w:r w:rsidR="003E7AC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operable</w:t>
                      </w:r>
                      <w:r w:rsidR="00C924B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windows</w:t>
                      </w:r>
                    </w:p>
                    <w:p w14:paraId="05E17CCF" w14:textId="7579B631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 </w:t>
                      </w:r>
                    </w:p>
                    <w:p w14:paraId="51464D6B" w14:textId="1FAA9886" w:rsidR="00007736" w:rsidRDefault="003E7AC3" w:rsidP="00C868E2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LRT at the doorstep </w:t>
                      </w:r>
                    </w:p>
                    <w:p w14:paraId="2D3C33B5" w14:textId="799871E7" w:rsidR="00946957" w:rsidRDefault="00946957" w:rsidP="00C868E2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29FA6240" w14:textId="11E5B459" w:rsidR="00946957" w:rsidRDefault="00735451" w:rsidP="00946957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Great downtown</w:t>
                      </w:r>
                      <w:r w:rsidR="003E7AC3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location</w:t>
                      </w:r>
                    </w:p>
                    <w:p w14:paraId="344463B2" w14:textId="3EB16155" w:rsidR="00B111B4" w:rsidRDefault="00B111B4" w:rsidP="00946957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65CE71A2" w14:textId="0D5CB9DC" w:rsidR="00322328" w:rsidRDefault="00972EA0" w:rsidP="00322328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  <w:t>Stunning</w:t>
                      </w:r>
                      <w:r w:rsidR="00322328"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  <w:t xml:space="preserve"> rooftop terrace with </w:t>
                      </w:r>
                      <w:proofErr w:type="spellStart"/>
                      <w:r w:rsidR="00322328">
                        <w:rPr>
                          <w:rFonts w:ascii="Arial Nova Light" w:hAnsi="Arial Nova Light"/>
                          <w:bCs/>
                          <w:color w:val="FFFFFE"/>
                          <w:spacing w:val="4"/>
                        </w:rPr>
                        <w:t>wifi</w:t>
                      </w:r>
                      <w:proofErr w:type="spellEnd"/>
                    </w:p>
                    <w:p w14:paraId="62D34D92" w14:textId="36C3EC0F" w:rsidR="00007736" w:rsidRDefault="0000773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751523"/>
                        </w:rPr>
                      </w:pPr>
                    </w:p>
                    <w:p w14:paraId="7B92BFDA" w14:textId="760CEF31" w:rsidR="00BF3E9A" w:rsidRPr="008C45C8" w:rsidRDefault="00BF3E9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7106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F76361E" wp14:editId="764A14FF">
                <wp:simplePos x="0" y="0"/>
                <wp:positionH relativeFrom="column">
                  <wp:posOffset>2598420</wp:posOffset>
                </wp:positionH>
                <wp:positionV relativeFrom="margin">
                  <wp:posOffset>8763000</wp:posOffset>
                </wp:positionV>
                <wp:extent cx="3619500" cy="640080"/>
                <wp:effectExtent l="0" t="0" r="0" b="762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BE8DF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Honor Sewell </w:t>
                            </w:r>
                          </w:p>
                          <w:p w14:paraId="2E42E4D3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401-119 </w:t>
                            </w:r>
                            <w:proofErr w:type="spellStart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Spadina</w:t>
                            </w:r>
                            <w:proofErr w:type="spellEnd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 Avenue, Toronto, ON, M5V 2L1 </w:t>
                            </w:r>
                          </w:p>
                          <w:p w14:paraId="4EDCAC06" w14:textId="4E019877" w:rsidR="00007736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P: 416.593.6420 | F: 416.593.6375 | www.wtfgroup.com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361E" id="Text Box 45" o:spid="_x0000_s1029" type="#_x0000_t202" style="position:absolute;margin-left:204.6pt;margin-top:690pt;width:285pt;height:50.4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0R4w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15BE8DF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Honor Sewell </w:t>
                      </w:r>
                    </w:p>
                    <w:p w14:paraId="2E42E4D3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401-119 </w:t>
                      </w:r>
                      <w:proofErr w:type="spellStart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Spadina</w:t>
                      </w:r>
                      <w:proofErr w:type="spellEnd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 Avenue, Toronto, ON, M5V 2L1 </w:t>
                      </w:r>
                    </w:p>
                    <w:p w14:paraId="4EDCAC06" w14:textId="4E019877" w:rsidR="00007736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P: 416.593.6420 | F: 416.593.6375 | www.wtfgroup.com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01760" behindDoc="1" locked="1" layoutInCell="1" allowOverlap="1" wp14:anchorId="374EDE08" wp14:editId="073C43E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32ED539B" wp14:editId="3CAC2C5C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7163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53459AC6" wp14:editId="1CDDC81C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E37F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71066491" wp14:editId="164A7707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093A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1B10894" wp14:editId="3BED4B5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94A7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F687BEF" wp14:editId="0F36B9AB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1C3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7B316358" wp14:editId="09E8107F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C761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060088CF" wp14:editId="36EA9247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316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7F36C97" wp14:editId="5EAA7B6C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11D8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60C80382" wp14:editId="743B8C82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FB8B1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2B8A41DA" wp14:editId="2D65225C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B113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43"/>
    <w:rsid w:val="00007736"/>
    <w:rsid w:val="00044A15"/>
    <w:rsid w:val="001010F6"/>
    <w:rsid w:val="001138E9"/>
    <w:rsid w:val="001972DB"/>
    <w:rsid w:val="001E5AAE"/>
    <w:rsid w:val="0022656B"/>
    <w:rsid w:val="002F1817"/>
    <w:rsid w:val="002F4C58"/>
    <w:rsid w:val="00304F4F"/>
    <w:rsid w:val="00322328"/>
    <w:rsid w:val="003C5643"/>
    <w:rsid w:val="003E7AC3"/>
    <w:rsid w:val="00451EB8"/>
    <w:rsid w:val="004B376E"/>
    <w:rsid w:val="004E644B"/>
    <w:rsid w:val="00502F85"/>
    <w:rsid w:val="005B3713"/>
    <w:rsid w:val="0064717B"/>
    <w:rsid w:val="00690889"/>
    <w:rsid w:val="006C0633"/>
    <w:rsid w:val="006E1490"/>
    <w:rsid w:val="0071060A"/>
    <w:rsid w:val="007153BB"/>
    <w:rsid w:val="00735451"/>
    <w:rsid w:val="007721A7"/>
    <w:rsid w:val="00772FD9"/>
    <w:rsid w:val="0079043F"/>
    <w:rsid w:val="007B46E6"/>
    <w:rsid w:val="00832F49"/>
    <w:rsid w:val="008C45C8"/>
    <w:rsid w:val="00942A89"/>
    <w:rsid w:val="00946957"/>
    <w:rsid w:val="00961800"/>
    <w:rsid w:val="00972EA0"/>
    <w:rsid w:val="009B445D"/>
    <w:rsid w:val="00AC5CD1"/>
    <w:rsid w:val="00B111B4"/>
    <w:rsid w:val="00B17133"/>
    <w:rsid w:val="00B2765A"/>
    <w:rsid w:val="00B27E78"/>
    <w:rsid w:val="00BC2128"/>
    <w:rsid w:val="00BF3E9A"/>
    <w:rsid w:val="00C23A2E"/>
    <w:rsid w:val="00C868E2"/>
    <w:rsid w:val="00C924B3"/>
    <w:rsid w:val="00D91ED6"/>
    <w:rsid w:val="00DE5C60"/>
    <w:rsid w:val="00E23907"/>
    <w:rsid w:val="00E340E6"/>
    <w:rsid w:val="00EC3EC5"/>
    <w:rsid w:val="00ED0330"/>
    <w:rsid w:val="00ED2804"/>
    <w:rsid w:val="00F0416A"/>
    <w:rsid w:val="00F563AD"/>
    <w:rsid w:val="00F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42D5684"/>
  <w15:chartTrackingRefBased/>
  <w15:docId w15:val="{CA46083E-F963-462E-ACBF-5B250F15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BF3E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3E9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5D"/>
    <w:rPr>
      <w:rFonts w:ascii="Segoe UI" w:eastAsia="Times New Roman" w:hAnsi="Segoe UI" w:cs="Segoe UI"/>
      <w:color w:val="21212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8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0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14A6A-0925-4D85-9016-D266DC4F0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4</cp:revision>
  <cp:lastPrinted>2020-12-17T19:26:00Z</cp:lastPrinted>
  <dcterms:created xsi:type="dcterms:W3CDTF">2024-06-06T14:39:00Z</dcterms:created>
  <dcterms:modified xsi:type="dcterms:W3CDTF">2024-12-04T19:18:00Z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