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DCF33" w14:textId="6A7DD0EC" w:rsidR="004E644B" w:rsidRDefault="000F5E4A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7904" behindDoc="0" locked="0" layoutInCell="1" allowOverlap="1" wp14:anchorId="18BA713E" wp14:editId="7F84FD3B">
            <wp:simplePos x="0" y="0"/>
            <wp:positionH relativeFrom="margin">
              <wp:posOffset>4724400</wp:posOffset>
            </wp:positionH>
            <wp:positionV relativeFrom="page">
              <wp:posOffset>4610100</wp:posOffset>
            </wp:positionV>
            <wp:extent cx="2456180" cy="1767840"/>
            <wp:effectExtent l="0" t="0" r="127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8928" behindDoc="0" locked="0" layoutInCell="1" allowOverlap="1" wp14:anchorId="37D83ADF" wp14:editId="750AD5F6">
            <wp:simplePos x="0" y="0"/>
            <wp:positionH relativeFrom="margin">
              <wp:posOffset>4724400</wp:posOffset>
            </wp:positionH>
            <wp:positionV relativeFrom="page">
              <wp:posOffset>6492240</wp:posOffset>
            </wp:positionV>
            <wp:extent cx="2522220" cy="18516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6880" behindDoc="0" locked="0" layoutInCell="1" allowOverlap="1" wp14:anchorId="79DD2799" wp14:editId="4A5EA8F5">
            <wp:simplePos x="0" y="0"/>
            <wp:positionH relativeFrom="column">
              <wp:posOffset>2103120</wp:posOffset>
            </wp:positionH>
            <wp:positionV relativeFrom="page">
              <wp:posOffset>4579620</wp:posOffset>
            </wp:positionV>
            <wp:extent cx="2499360" cy="177546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3808" behindDoc="0" locked="0" layoutInCell="1" allowOverlap="1" wp14:anchorId="64C7D540" wp14:editId="296EF8BD">
            <wp:simplePos x="0" y="0"/>
            <wp:positionH relativeFrom="margin">
              <wp:posOffset>2103120</wp:posOffset>
            </wp:positionH>
            <wp:positionV relativeFrom="page">
              <wp:posOffset>6477000</wp:posOffset>
            </wp:positionV>
            <wp:extent cx="2499360" cy="1874520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22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3152" behindDoc="0" locked="0" layoutInCell="1" allowOverlap="1" wp14:anchorId="1BA745D9" wp14:editId="7717BE84">
                <wp:simplePos x="0" y="0"/>
                <wp:positionH relativeFrom="margin">
                  <wp:posOffset>7620</wp:posOffset>
                </wp:positionH>
                <wp:positionV relativeFrom="page">
                  <wp:posOffset>449580</wp:posOffset>
                </wp:positionV>
                <wp:extent cx="1897380" cy="7879080"/>
                <wp:effectExtent l="0" t="0" r="7620" b="762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7380" cy="78790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2D030" id="Rectangle 3" o:spid="_x0000_s1026" style="position:absolute;margin-left:.6pt;margin-top:35.4pt;width:149.4pt;height:620.4pt;z-index:2516331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" fillcolor="#323e4f [2415]" stroked="f">
                <v:textbox inset="2.88pt,2.88pt,2.88pt,2.88pt"/>
                <w10:wrap anchorx="margin" anchory="page"/>
              </v:rect>
            </w:pict>
          </mc:Fallback>
        </mc:AlternateContent>
      </w:r>
      <w:r w:rsidR="0067235E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5856" behindDoc="0" locked="0" layoutInCell="1" allowOverlap="1" wp14:anchorId="14035FF1" wp14:editId="70DC25BE">
                <wp:simplePos x="0" y="0"/>
                <wp:positionH relativeFrom="column">
                  <wp:posOffset>76200</wp:posOffset>
                </wp:positionH>
                <wp:positionV relativeFrom="page">
                  <wp:posOffset>662940</wp:posOffset>
                </wp:positionV>
                <wp:extent cx="1684020" cy="922020"/>
                <wp:effectExtent l="0" t="0" r="0" b="0"/>
                <wp:wrapNone/>
                <wp:docPr id="17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43B9A4" w14:textId="0B1CA66C" w:rsidR="0067235E" w:rsidRDefault="00BC2128" w:rsidP="00BC2128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E7E6E6" w:themeColor="background2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044A15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E7E6E6" w:themeColor="background2"/>
                                <w:w w:val="80"/>
                                <w:sz w:val="46"/>
                                <w:szCs w:val="46"/>
                              </w:rPr>
                              <w:t>FOR LEASE</w:t>
                            </w:r>
                          </w:p>
                          <w:p w14:paraId="65FA95C7" w14:textId="29D2FD14" w:rsidR="00BC2128" w:rsidRDefault="00BC2128" w:rsidP="00BC2128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96180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E5DECE"/>
                                <w:w w:val="80"/>
                                <w:sz w:val="46"/>
                                <w:szCs w:val="46"/>
                              </w:rPr>
                              <w:drawing>
                                <wp:inline distT="0" distB="0" distL="0" distR="0" wp14:anchorId="5950D9F2" wp14:editId="0DC5ECE9">
                                  <wp:extent cx="695325" cy="351155"/>
                                  <wp:effectExtent l="0" t="0" r="0" b="0"/>
                                  <wp:docPr id="183" name="Picture 1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351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035FF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pt;margin-top:52.2pt;width:132.6pt;height:72.6pt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" filled="f" fillcolor="#fffffe" stroked="f" strokecolor="#212120" insetpen="t">
                <v:textbox inset="2.88pt,2.88pt,2.88pt,2.88pt">
                  <w:txbxContent>
                    <w:p w14:paraId="1E43B9A4" w14:textId="0B1CA66C" w:rsidR="0067235E" w:rsidRDefault="00BC2128" w:rsidP="00BC2128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E7E6E6" w:themeColor="background2"/>
                          <w:w w:val="80"/>
                          <w:sz w:val="46"/>
                          <w:szCs w:val="46"/>
                        </w:rPr>
                      </w:pPr>
                      <w:r w:rsidRPr="00044A15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E7E6E6" w:themeColor="background2"/>
                          <w:w w:val="80"/>
                          <w:sz w:val="46"/>
                          <w:szCs w:val="46"/>
                        </w:rPr>
                        <w:t>FOR LEASE</w:t>
                      </w:r>
                    </w:p>
                    <w:p w14:paraId="65FA95C7" w14:textId="29D2FD14" w:rsidR="00BC2128" w:rsidRDefault="00BC2128" w:rsidP="00BC2128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46"/>
                          <w:szCs w:val="46"/>
                        </w:rPr>
                      </w:pPr>
                      <w:r w:rsidRPr="0096180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E5DECE"/>
                          <w:w w:val="80"/>
                          <w:sz w:val="46"/>
                          <w:szCs w:val="46"/>
                        </w:rPr>
                        <w:drawing>
                          <wp:inline distT="0" distB="0" distL="0" distR="0" wp14:anchorId="5950D9F2" wp14:editId="0DC5ECE9">
                            <wp:extent cx="695325" cy="351155"/>
                            <wp:effectExtent l="0" t="0" r="0" b="0"/>
                            <wp:docPr id="183" name="Picture 1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351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2741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2304" behindDoc="0" locked="0" layoutInCell="1" allowOverlap="1" wp14:anchorId="62AA7A6D" wp14:editId="01162FEE">
                <wp:simplePos x="0" y="0"/>
                <wp:positionH relativeFrom="column">
                  <wp:posOffset>91440</wp:posOffset>
                </wp:positionH>
                <wp:positionV relativeFrom="page">
                  <wp:posOffset>1341120</wp:posOffset>
                </wp:positionV>
                <wp:extent cx="1813560" cy="6911340"/>
                <wp:effectExtent l="0" t="0" r="0" b="3810"/>
                <wp:wrapNone/>
                <wp:docPr id="16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691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1EAA9D" w14:textId="77777777" w:rsidR="00EC3EC5" w:rsidRDefault="00EC3EC5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7A64A77F" w14:textId="00255962" w:rsidR="00007736" w:rsidRDefault="00961800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DETAILS</w:t>
                            </w:r>
                          </w:p>
                          <w:p w14:paraId="33E2C0FF" w14:textId="1D12B98D" w:rsidR="0071060A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72651FF3" w14:textId="4DE1021F" w:rsidR="0071060A" w:rsidRPr="0071060A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Availability: Suite </w:t>
                            </w:r>
                            <w:r w:rsidR="000F5E4A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500</w:t>
                            </w:r>
                          </w:p>
                          <w:p w14:paraId="44703BDF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027AA841" w14:textId="3919E4EA" w:rsidR="00007736" w:rsidRDefault="00EC3EC5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Size</w:t>
                            </w:r>
                            <w:r w:rsidR="00961800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:</w:t>
                            </w:r>
                            <w:r w:rsidR="00C868E2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r w:rsidR="000F5E4A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6,942</w:t>
                            </w:r>
                            <w:r w:rsidR="00C868E2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sq ft</w:t>
                            </w:r>
                            <w:r w:rsidR="0067235E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</w:p>
                          <w:p w14:paraId="54E59546" w14:textId="069C93C5" w:rsidR="00802221" w:rsidRDefault="00802221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3FDDB147" w14:textId="2E161749" w:rsidR="00802221" w:rsidRDefault="00802221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TMI: $</w:t>
                            </w:r>
                            <w:r w:rsidR="00C75D1F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18.15 </w:t>
                            </w:r>
                            <w:proofErr w:type="spellStart"/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psf</w:t>
                            </w:r>
                            <w:proofErr w:type="spellEnd"/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(including hydro)</w:t>
                            </w:r>
                          </w:p>
                          <w:p w14:paraId="39DE0764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1EC93F3D" w14:textId="2225734E" w:rsidR="00007736" w:rsidRDefault="00802221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Net </w:t>
                            </w:r>
                            <w:r w:rsidR="00C868E2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Rent: Contact us</w:t>
                            </w:r>
                          </w:p>
                          <w:p w14:paraId="7D74EC9B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74CAFF9C" w14:textId="1796D657" w:rsidR="00007736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Term: </w:t>
                            </w:r>
                            <w:r w:rsidR="0072741D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5 years</w:t>
                            </w:r>
                          </w:p>
                          <w:p w14:paraId="71594128" w14:textId="77777777" w:rsidR="00E379F9" w:rsidRDefault="00E379F9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36E8D34D" w14:textId="53EACA21" w:rsidR="00C868E2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HIGHLIGHTS</w:t>
                            </w:r>
                          </w:p>
                          <w:p w14:paraId="1A615FC0" w14:textId="24A310E8" w:rsidR="0072741D" w:rsidRDefault="0072741D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28263FFC" w14:textId="61D3677D" w:rsidR="000F5E4A" w:rsidRDefault="000F5E4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Beautiful character space with updated, modern finishes</w:t>
                            </w:r>
                          </w:p>
                          <w:p w14:paraId="06361815" w14:textId="64467FCB" w:rsidR="000F5E4A" w:rsidRDefault="000F5E4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7FA1885A" w14:textId="54C165CB" w:rsidR="000F5E4A" w:rsidRPr="00A80BAD" w:rsidRDefault="000F5E4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Large boardroom and kitchen plus </w:t>
                            </w:r>
                            <w:r w:rsidR="00B72D59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3 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private </w:t>
                            </w:r>
                            <w:r w:rsidR="00B72D59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offices/call rooms. </w:t>
                            </w:r>
                            <w:r w:rsidR="00B72D59" w:rsidRPr="00A80BAD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Landlord will provide further leas</w:t>
                            </w:r>
                            <w:r w:rsidR="003642EB" w:rsidRPr="00A80BAD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e</w:t>
                            </w:r>
                            <w:r w:rsidR="00B72D59" w:rsidRPr="00A80BAD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hold improvements to a qualified tenant.</w:t>
                            </w:r>
                          </w:p>
                          <w:p w14:paraId="5CADADD6" w14:textId="0DF2C1D0" w:rsidR="00044A15" w:rsidRDefault="00044A15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3501FE96" w14:textId="34D971DB" w:rsidR="00044A15" w:rsidRDefault="00B65FA0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Bright and airy with large windows</w:t>
                            </w:r>
                          </w:p>
                          <w:p w14:paraId="3C98EC3D" w14:textId="77777777" w:rsidR="0071060A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46966CBD" w14:textId="1161646D" w:rsidR="00C868E2" w:rsidRDefault="00B65FA0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11ft ceilings</w:t>
                            </w:r>
                          </w:p>
                          <w:p w14:paraId="39CB4163" w14:textId="4598422A" w:rsidR="00B65FA0" w:rsidRDefault="00B65FA0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05E17CCF" w14:textId="6EA4C02A" w:rsidR="00C868E2" w:rsidRDefault="00B65FA0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Rooftop terrace</w:t>
                            </w:r>
                            <w:r w:rsidR="00802221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with WIFI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for tenant enjoyment</w:t>
                            </w:r>
                            <w:r w:rsidR="00BF779A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</w:p>
                          <w:p w14:paraId="516F4729" w14:textId="77777777" w:rsidR="0072741D" w:rsidRDefault="0072741D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62D34D92" w14:textId="2DED074E" w:rsidR="00007736" w:rsidRPr="00EC3EC5" w:rsidRDefault="00007736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AA7A6D" id="_x0000_t202" coordsize="21600,21600" o:spt="202" path="m,l,21600r21600,l21600,xe">
                <v:stroke joinstyle="miter"/>
                <v:path gradientshapeok="t" o:connecttype="rect"/>
              </v:shapetype>
              <v:shape id="Text Box 167" o:spid="_x0000_s1027" type="#_x0000_t202" style="position:absolute;margin-left:7.2pt;margin-top:105.6pt;width:142.8pt;height:544.2pt;z-index:251682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781EAA9D" w14:textId="77777777" w:rsidR="00EC3EC5" w:rsidRDefault="00EC3EC5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7A64A77F" w14:textId="00255962" w:rsidR="00007736" w:rsidRDefault="00961800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DETAILS</w:t>
                      </w:r>
                    </w:p>
                    <w:p w14:paraId="33E2C0FF" w14:textId="1D12B98D" w:rsidR="0071060A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72651FF3" w14:textId="4DE1021F" w:rsidR="0071060A" w:rsidRPr="0071060A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71060A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Availability: Suite </w:t>
                      </w:r>
                      <w:r w:rsidR="000F5E4A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500</w:t>
                      </w:r>
                    </w:p>
                    <w:p w14:paraId="44703BDF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027AA841" w14:textId="3919E4EA" w:rsidR="00007736" w:rsidRDefault="00EC3EC5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Size</w:t>
                      </w:r>
                      <w:r w:rsidR="00961800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:</w:t>
                      </w:r>
                      <w:r w:rsidR="00C868E2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  <w:r w:rsidR="000F5E4A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6,942</w:t>
                      </w:r>
                      <w:r w:rsidR="00C868E2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sq ft</w:t>
                      </w:r>
                      <w:r w:rsidR="0067235E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</w:p>
                    <w:p w14:paraId="54E59546" w14:textId="069C93C5" w:rsidR="00802221" w:rsidRDefault="00802221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3FDDB147" w14:textId="2E161749" w:rsidR="00802221" w:rsidRDefault="00802221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TMI: $</w:t>
                      </w:r>
                      <w:r w:rsidR="00C75D1F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18.15 </w:t>
                      </w:r>
                      <w:proofErr w:type="spellStart"/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psf</w:t>
                      </w:r>
                      <w:proofErr w:type="spellEnd"/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(including hydro)</w:t>
                      </w:r>
                    </w:p>
                    <w:p w14:paraId="39DE0764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1EC93F3D" w14:textId="2225734E" w:rsidR="00007736" w:rsidRDefault="00802221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Net </w:t>
                      </w:r>
                      <w:r w:rsidR="00C868E2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Rent: Contact us</w:t>
                      </w:r>
                    </w:p>
                    <w:p w14:paraId="7D74EC9B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74CAFF9C" w14:textId="1796D657" w:rsidR="00007736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Term: </w:t>
                      </w:r>
                      <w:r w:rsidR="0072741D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5 years</w:t>
                      </w:r>
                    </w:p>
                    <w:p w14:paraId="71594128" w14:textId="77777777" w:rsidR="00E379F9" w:rsidRDefault="00E379F9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36E8D34D" w14:textId="53EACA21" w:rsidR="00C868E2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HIGHLIGHTS</w:t>
                      </w:r>
                    </w:p>
                    <w:p w14:paraId="1A615FC0" w14:textId="24A310E8" w:rsidR="0072741D" w:rsidRDefault="0072741D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28263FFC" w14:textId="61D3677D" w:rsidR="000F5E4A" w:rsidRDefault="000F5E4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Beautiful character space with updated, modern finishes</w:t>
                      </w:r>
                    </w:p>
                    <w:p w14:paraId="06361815" w14:textId="64467FCB" w:rsidR="000F5E4A" w:rsidRDefault="000F5E4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7FA1885A" w14:textId="54C165CB" w:rsidR="000F5E4A" w:rsidRPr="00A80BAD" w:rsidRDefault="000F5E4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Large boardroom and kitchen plus </w:t>
                      </w:r>
                      <w:r w:rsidR="00B72D59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3 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private </w:t>
                      </w:r>
                      <w:r w:rsidR="00B72D59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offices/call rooms. </w:t>
                      </w:r>
                      <w:r w:rsidR="00B72D59" w:rsidRPr="00A80BAD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Landlord will provide further leas</w:t>
                      </w:r>
                      <w:r w:rsidR="003642EB" w:rsidRPr="00A80BAD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e</w:t>
                      </w:r>
                      <w:r w:rsidR="00B72D59" w:rsidRPr="00A80BAD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hold improvements to a qualified tenant.</w:t>
                      </w:r>
                    </w:p>
                    <w:p w14:paraId="5CADADD6" w14:textId="0DF2C1D0" w:rsidR="00044A15" w:rsidRDefault="00044A15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3501FE96" w14:textId="34D971DB" w:rsidR="00044A15" w:rsidRDefault="00B65FA0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Bright and airy with large windows</w:t>
                      </w:r>
                    </w:p>
                    <w:p w14:paraId="3C98EC3D" w14:textId="77777777" w:rsidR="0071060A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46966CBD" w14:textId="1161646D" w:rsidR="00C868E2" w:rsidRDefault="00B65FA0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11ft ceilings</w:t>
                      </w:r>
                    </w:p>
                    <w:p w14:paraId="39CB4163" w14:textId="4598422A" w:rsidR="00B65FA0" w:rsidRDefault="00B65FA0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05E17CCF" w14:textId="6EA4C02A" w:rsidR="00C868E2" w:rsidRDefault="00B65FA0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Rooftop terrace</w:t>
                      </w:r>
                      <w:r w:rsidR="00802221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with WIFI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for tenant enjoyment</w:t>
                      </w:r>
                      <w:r w:rsidR="00BF779A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</w:p>
                    <w:p w14:paraId="516F4729" w14:textId="77777777" w:rsidR="0072741D" w:rsidRDefault="0072741D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62D34D92" w14:textId="2DED074E" w:rsidR="00007736" w:rsidRPr="00EC3EC5" w:rsidRDefault="00007736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53391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2368" behindDoc="0" locked="0" layoutInCell="1" allowOverlap="1" wp14:anchorId="660A5F36" wp14:editId="66055897">
            <wp:simplePos x="0" y="0"/>
            <wp:positionH relativeFrom="margin">
              <wp:posOffset>2103120</wp:posOffset>
            </wp:positionH>
            <wp:positionV relativeFrom="page">
              <wp:posOffset>472440</wp:posOffset>
            </wp:positionV>
            <wp:extent cx="5269865" cy="3931920"/>
            <wp:effectExtent l="0" t="0" r="698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99907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F3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9952" behindDoc="0" locked="0" layoutInCell="1" allowOverlap="1" wp14:anchorId="035C8E38" wp14:editId="4CBDB12E">
                <wp:simplePos x="0" y="0"/>
                <wp:positionH relativeFrom="margin">
                  <wp:posOffset>5288280</wp:posOffset>
                </wp:positionH>
                <wp:positionV relativeFrom="page">
                  <wp:posOffset>617220</wp:posOffset>
                </wp:positionV>
                <wp:extent cx="2194560" cy="868680"/>
                <wp:effectExtent l="0" t="0" r="0" b="762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112920" w14:textId="77777777" w:rsidR="00F56F3C" w:rsidRPr="00B62449" w:rsidRDefault="00F56F3C" w:rsidP="00EC3EC5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F2F2F2" w:themeColor="background1" w:themeShade="F2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B62449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F2F2F2" w:themeColor="background1" w:themeShade="F2"/>
                                <w:w w:val="80"/>
                                <w:sz w:val="46"/>
                                <w:szCs w:val="46"/>
                              </w:rPr>
                              <w:t>119 SPADINA AVE</w:t>
                            </w:r>
                          </w:p>
                          <w:p w14:paraId="3994ED3A" w14:textId="23088DB9" w:rsidR="00007736" w:rsidRPr="00B62449" w:rsidRDefault="00F56F3C" w:rsidP="00EC3EC5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F2F2F2" w:themeColor="background1" w:themeShade="F2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B62449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F2F2F2" w:themeColor="background1" w:themeShade="F2"/>
                                <w:w w:val="80"/>
                                <w:sz w:val="40"/>
                                <w:szCs w:val="40"/>
                              </w:rPr>
                              <w:t>The Balfour Building</w:t>
                            </w:r>
                            <w:r w:rsidR="00EC3EC5" w:rsidRPr="00B6244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F2F2F2" w:themeColor="background1" w:themeShade="F2"/>
                                <w:w w:val="8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C8E38" id="_x0000_s1028" type="#_x0000_t202" style="position:absolute;margin-left:416.4pt;margin-top:48.6pt;width:172.8pt;height:68.4pt;z-index:2517099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68112920" w14:textId="77777777" w:rsidR="00F56F3C" w:rsidRPr="00B62449" w:rsidRDefault="00F56F3C" w:rsidP="00EC3EC5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F2F2F2" w:themeColor="background1" w:themeShade="F2"/>
                          <w:w w:val="80"/>
                          <w:sz w:val="46"/>
                          <w:szCs w:val="46"/>
                        </w:rPr>
                      </w:pPr>
                      <w:r w:rsidRPr="00B62449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F2F2F2" w:themeColor="background1" w:themeShade="F2"/>
                          <w:w w:val="80"/>
                          <w:sz w:val="46"/>
                          <w:szCs w:val="46"/>
                        </w:rPr>
                        <w:t>119 SPADINA AVE</w:t>
                      </w:r>
                    </w:p>
                    <w:p w14:paraId="3994ED3A" w14:textId="23088DB9" w:rsidR="00007736" w:rsidRPr="00B62449" w:rsidRDefault="00F56F3C" w:rsidP="00EC3EC5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F2F2F2" w:themeColor="background1" w:themeShade="F2"/>
                          <w:w w:val="80"/>
                          <w:sz w:val="40"/>
                          <w:szCs w:val="40"/>
                        </w:rPr>
                      </w:pPr>
                      <w:r w:rsidRPr="00B62449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F2F2F2" w:themeColor="background1" w:themeShade="F2"/>
                          <w:w w:val="80"/>
                          <w:sz w:val="40"/>
                          <w:szCs w:val="40"/>
                        </w:rPr>
                        <w:t>The Balfour Building</w:t>
                      </w:r>
                      <w:r w:rsidR="00EC3EC5" w:rsidRPr="00B6244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F2F2F2" w:themeColor="background1" w:themeShade="F2"/>
                          <w:w w:val="8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1060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6160" behindDoc="0" locked="0" layoutInCell="1" allowOverlap="1" wp14:anchorId="0F76361E" wp14:editId="68AED8DC">
                <wp:simplePos x="0" y="0"/>
                <wp:positionH relativeFrom="column">
                  <wp:posOffset>2598420</wp:posOffset>
                </wp:positionH>
                <wp:positionV relativeFrom="margin">
                  <wp:posOffset>8763000</wp:posOffset>
                </wp:positionV>
                <wp:extent cx="3619500" cy="640080"/>
                <wp:effectExtent l="0" t="0" r="0" b="7620"/>
                <wp:wrapNone/>
                <wp:docPr id="4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5BE8DF" w14:textId="77777777" w:rsidR="00EC3EC5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Honor Sewell </w:t>
                            </w:r>
                          </w:p>
                          <w:p w14:paraId="2E42E4D3" w14:textId="77777777" w:rsidR="00EC3EC5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401-119 </w:t>
                            </w:r>
                            <w:proofErr w:type="spellStart"/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>Spadina</w:t>
                            </w:r>
                            <w:proofErr w:type="spellEnd"/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 Avenue, Toronto, ON, M5V 2L1 </w:t>
                            </w:r>
                          </w:p>
                          <w:p w14:paraId="4EDCAC06" w14:textId="4E019877" w:rsidR="00007736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>P: 416.593.6420 | F: 416.593.6375 | www.wtfgroup.com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6361E" id="Text Box 45" o:spid="_x0000_s1029" type="#_x0000_t202" style="position:absolute;margin-left:204.6pt;margin-top:690pt;width:285pt;height:50.4pt;z-index:251676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15BE8DF" w14:textId="77777777" w:rsidR="00EC3EC5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Honor Sewell </w:t>
                      </w:r>
                    </w:p>
                    <w:p w14:paraId="2E42E4D3" w14:textId="77777777" w:rsidR="00EC3EC5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401-119 </w:t>
                      </w:r>
                      <w:proofErr w:type="spellStart"/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>Spadina</w:t>
                      </w:r>
                      <w:proofErr w:type="spellEnd"/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 Avenue, Toronto, ON, M5V 2L1 </w:t>
                      </w:r>
                    </w:p>
                    <w:p w14:paraId="4EDCAC06" w14:textId="4E019877" w:rsidR="00007736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>P: 416.593.6420 | F: 416.593.6375 | www.wtfgroup.com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961800" w:rsidRPr="00462A43">
        <w:rPr>
          <w:rFonts w:ascii="Corbel" w:hAnsi="Corbel" w:cs="Calibri"/>
          <w:noProof/>
          <w:color w:val="FFFFFF" w:themeColor="background1"/>
          <w:sz w:val="24"/>
        </w:rPr>
        <w:drawing>
          <wp:anchor distT="0" distB="0" distL="114300" distR="114300" simplePos="0" relativeHeight="251701760" behindDoc="1" locked="1" layoutInCell="1" allowOverlap="1" wp14:anchorId="374EDE08" wp14:editId="073C43E2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292340" cy="1254125"/>
            <wp:effectExtent l="0" t="0" r="3810" b="3175"/>
            <wp:wrapNone/>
            <wp:docPr id="16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_blank.jpg"/>
                    <pic:cNvPicPr/>
                  </pic:nvPicPr>
                  <pic:blipFill>
                    <a:blip r:embed="rId13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12541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9712" behindDoc="0" locked="0" layoutInCell="1" allowOverlap="1" wp14:anchorId="32ED539B" wp14:editId="3CAC2C5C">
                <wp:simplePos x="0" y="0"/>
                <wp:positionH relativeFrom="column">
                  <wp:posOffset>6885940</wp:posOffset>
                </wp:positionH>
                <wp:positionV relativeFrom="page">
                  <wp:posOffset>5935980</wp:posOffset>
                </wp:positionV>
                <wp:extent cx="0" cy="1613535"/>
                <wp:effectExtent l="8890" t="11430" r="10160" b="13335"/>
                <wp:wrapNone/>
                <wp:docPr id="42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A7163" id="Line 44" o:spid="_x0000_s1026" style="position:absolute;z-index:251699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67.4pt" to="542.2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7664" behindDoc="0" locked="0" layoutInCell="1" allowOverlap="1" wp14:anchorId="53459AC6" wp14:editId="1CDDC81C">
                <wp:simplePos x="0" y="0"/>
                <wp:positionH relativeFrom="column">
                  <wp:posOffset>6885940</wp:posOffset>
                </wp:positionH>
                <wp:positionV relativeFrom="page">
                  <wp:posOffset>6165850</wp:posOffset>
                </wp:positionV>
                <wp:extent cx="429895" cy="0"/>
                <wp:effectExtent l="8890" t="12700" r="8890" b="6350"/>
                <wp:wrapNone/>
                <wp:docPr id="40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FE37F" id="Line 42" o:spid="_x0000_s1026" style="position:absolute;z-index:251697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85.5pt" to="576.0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6640" behindDoc="0" locked="0" layoutInCell="1" allowOverlap="1" wp14:anchorId="71066491" wp14:editId="164A7707">
                <wp:simplePos x="0" y="0"/>
                <wp:positionH relativeFrom="column">
                  <wp:posOffset>6885940</wp:posOffset>
                </wp:positionH>
                <wp:positionV relativeFrom="page">
                  <wp:posOffset>6396355</wp:posOffset>
                </wp:positionV>
                <wp:extent cx="429895" cy="0"/>
                <wp:effectExtent l="8890" t="14605" r="8890" b="13970"/>
                <wp:wrapNone/>
                <wp:docPr id="3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1093A" id="Line 40" o:spid="_x0000_s1026" style="position:absolute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03.65pt" to="576.05pt,5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5616" behindDoc="0" locked="0" layoutInCell="1" allowOverlap="1" wp14:anchorId="21B10894" wp14:editId="3BED4B5A">
                <wp:simplePos x="0" y="0"/>
                <wp:positionH relativeFrom="column">
                  <wp:posOffset>6885940</wp:posOffset>
                </wp:positionH>
                <wp:positionV relativeFrom="page">
                  <wp:posOffset>6626860</wp:posOffset>
                </wp:positionV>
                <wp:extent cx="429895" cy="0"/>
                <wp:effectExtent l="8890" t="6985" r="8890" b="12065"/>
                <wp:wrapNone/>
                <wp:docPr id="3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194A7" id="Line 38" o:spid="_x0000_s1026" style="position:absolute;z-index:251695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21.8pt" to="576.05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4592" behindDoc="0" locked="0" layoutInCell="1" allowOverlap="1" wp14:anchorId="1F687BEF" wp14:editId="0F36B9AB">
                <wp:simplePos x="0" y="0"/>
                <wp:positionH relativeFrom="column">
                  <wp:posOffset>6885940</wp:posOffset>
                </wp:positionH>
                <wp:positionV relativeFrom="page">
                  <wp:posOffset>6857365</wp:posOffset>
                </wp:positionV>
                <wp:extent cx="429895" cy="0"/>
                <wp:effectExtent l="8890" t="8890" r="8890" b="10160"/>
                <wp:wrapNone/>
                <wp:docPr id="34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E1C38" id="Line 36" o:spid="_x0000_s1026" style="position:absolute;z-index:251694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39.95pt" to="576.05pt,5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3568" behindDoc="0" locked="0" layoutInCell="1" allowOverlap="1" wp14:anchorId="7B316358" wp14:editId="09E8107F">
                <wp:simplePos x="0" y="0"/>
                <wp:positionH relativeFrom="column">
                  <wp:posOffset>6885940</wp:posOffset>
                </wp:positionH>
                <wp:positionV relativeFrom="page">
                  <wp:posOffset>7087870</wp:posOffset>
                </wp:positionV>
                <wp:extent cx="429895" cy="0"/>
                <wp:effectExtent l="8890" t="10795" r="8890" b="8255"/>
                <wp:wrapNone/>
                <wp:docPr id="3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EC761" id="Line 34" o:spid="_x0000_s1026" style="position:absolute;z-index:251693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58.1pt" to="576.05pt,5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2544" behindDoc="0" locked="0" layoutInCell="1" allowOverlap="1" wp14:anchorId="060088CF" wp14:editId="36EA9247">
                <wp:simplePos x="0" y="0"/>
                <wp:positionH relativeFrom="column">
                  <wp:posOffset>6885940</wp:posOffset>
                </wp:positionH>
                <wp:positionV relativeFrom="page">
                  <wp:posOffset>7319010</wp:posOffset>
                </wp:positionV>
                <wp:extent cx="429895" cy="0"/>
                <wp:effectExtent l="8890" t="13335" r="8890" b="1524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8316A" id="Line 32" o:spid="_x0000_s1026" style="position:absolute;z-index:251692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76.3pt" to="576.05pt,5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1520" behindDoc="0" locked="0" layoutInCell="1" allowOverlap="1" wp14:anchorId="27F36C97" wp14:editId="5EAA7B6C">
                <wp:simplePos x="0" y="0"/>
                <wp:positionH relativeFrom="column">
                  <wp:posOffset>3658870</wp:posOffset>
                </wp:positionH>
                <wp:positionV relativeFrom="page">
                  <wp:posOffset>5935980</wp:posOffset>
                </wp:positionV>
                <wp:extent cx="0" cy="1613535"/>
                <wp:effectExtent l="10795" t="11430" r="8255" b="13335"/>
                <wp:wrapNone/>
                <wp:docPr id="2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711D8" id="Line 29" o:spid="_x0000_s1026" style="position:absolute;z-index:251691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88.1pt,467.4pt" to="288.1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0496" behindDoc="0" locked="0" layoutInCell="1" allowOverlap="1" wp14:anchorId="60C80382" wp14:editId="743B8C82">
                <wp:simplePos x="0" y="0"/>
                <wp:positionH relativeFrom="column">
                  <wp:posOffset>2045335</wp:posOffset>
                </wp:positionH>
                <wp:positionV relativeFrom="page">
                  <wp:posOffset>234315</wp:posOffset>
                </wp:positionV>
                <wp:extent cx="0" cy="7315200"/>
                <wp:effectExtent l="6985" t="15240" r="12065" b="13335"/>
                <wp:wrapNone/>
                <wp:docPr id="2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15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FB8B1" id="Line 28" o:spid="_x0000_s1026" style="position:absolute;z-index:251690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61.05pt,18.45pt" to="161.0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9472" behindDoc="0" locked="0" layoutInCell="1" allowOverlap="1" wp14:anchorId="2B8A41DA" wp14:editId="2D65225C">
                <wp:simplePos x="0" y="0"/>
                <wp:positionH relativeFrom="column">
                  <wp:posOffset>5272405</wp:posOffset>
                </wp:positionH>
                <wp:positionV relativeFrom="page">
                  <wp:posOffset>5935980</wp:posOffset>
                </wp:positionV>
                <wp:extent cx="0" cy="1613535"/>
                <wp:effectExtent l="14605" t="11430" r="13970" b="13335"/>
                <wp:wrapNone/>
                <wp:docPr id="2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2B113" id="Line 27" o:spid="_x0000_s1026" style="position:absolute;z-index:251689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5.15pt,467.4pt" to="415.1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502F85">
        <w:t xml:space="preserve">  </w:t>
      </w:r>
    </w:p>
    <w:sectPr w:rsidR="004E644B" w:rsidSect="007B46E6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EAC5E" w14:textId="77777777" w:rsidR="00F563AD" w:rsidRDefault="00F563AD" w:rsidP="007721A7">
      <w:r>
        <w:separator/>
      </w:r>
    </w:p>
  </w:endnote>
  <w:endnote w:type="continuationSeparator" w:id="0">
    <w:p w14:paraId="27EEC212" w14:textId="77777777" w:rsidR="00F563AD" w:rsidRDefault="00F563AD" w:rsidP="00772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B105E" w14:textId="77777777" w:rsidR="00F563AD" w:rsidRDefault="00F563AD" w:rsidP="007721A7">
      <w:r>
        <w:separator/>
      </w:r>
    </w:p>
  </w:footnote>
  <w:footnote w:type="continuationSeparator" w:id="0">
    <w:p w14:paraId="33942BFA" w14:textId="77777777" w:rsidR="00F563AD" w:rsidRDefault="00F563AD" w:rsidP="007721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643"/>
    <w:rsid w:val="00007736"/>
    <w:rsid w:val="00044A15"/>
    <w:rsid w:val="000F5E4A"/>
    <w:rsid w:val="001972DB"/>
    <w:rsid w:val="002B5AD3"/>
    <w:rsid w:val="00353391"/>
    <w:rsid w:val="003642EB"/>
    <w:rsid w:val="003C5643"/>
    <w:rsid w:val="003D3FCB"/>
    <w:rsid w:val="00464D13"/>
    <w:rsid w:val="004E644B"/>
    <w:rsid w:val="00502F85"/>
    <w:rsid w:val="0064717B"/>
    <w:rsid w:val="0067235E"/>
    <w:rsid w:val="0071060A"/>
    <w:rsid w:val="0072741D"/>
    <w:rsid w:val="007313DA"/>
    <w:rsid w:val="00746421"/>
    <w:rsid w:val="007721A7"/>
    <w:rsid w:val="007A025D"/>
    <w:rsid w:val="007B46E6"/>
    <w:rsid w:val="00802221"/>
    <w:rsid w:val="008D71E5"/>
    <w:rsid w:val="00934F65"/>
    <w:rsid w:val="00942A89"/>
    <w:rsid w:val="00961800"/>
    <w:rsid w:val="00A80BAD"/>
    <w:rsid w:val="00AC5CD1"/>
    <w:rsid w:val="00B17133"/>
    <w:rsid w:val="00B62449"/>
    <w:rsid w:val="00B65FA0"/>
    <w:rsid w:val="00B72D59"/>
    <w:rsid w:val="00BC2128"/>
    <w:rsid w:val="00BF779A"/>
    <w:rsid w:val="00C75D1F"/>
    <w:rsid w:val="00C868E2"/>
    <w:rsid w:val="00E379F9"/>
    <w:rsid w:val="00EC3EC5"/>
    <w:rsid w:val="00ED0330"/>
    <w:rsid w:val="00F563AD"/>
    <w:rsid w:val="00F56F3C"/>
    <w:rsid w:val="00F9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42D5684"/>
  <w15:chartTrackingRefBased/>
  <w15:docId w15:val="{CA46083E-F963-462E-ACBF-5B250F15B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12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character" w:styleId="Hyperlink">
    <w:name w:val="Hyperlink"/>
    <w:basedOn w:val="DefaultParagraphFont"/>
    <w:uiPriority w:val="99"/>
    <w:unhideWhenUsed/>
    <w:rsid w:val="00F96F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6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0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nor\AppData\Roaming\Microsoft\Templates\Real%20estate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Real estate flyer</Template>
  <TotalTime>15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 Sewell</dc:creator>
  <cp:keywords/>
  <dc:description/>
  <cp:lastModifiedBy>Honor Sewell</cp:lastModifiedBy>
  <cp:revision>9</cp:revision>
  <cp:lastPrinted>2023-06-21T19:25:00Z</cp:lastPrinted>
  <dcterms:created xsi:type="dcterms:W3CDTF">2023-03-03T19:21:00Z</dcterms:created>
  <dcterms:modified xsi:type="dcterms:W3CDTF">2024-12-03T20:30:00Z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