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1CAFC343" w:rsidR="00160DCC" w:rsidRDefault="00F66F9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1A8A8F8C">
                <wp:simplePos x="0" y="0"/>
                <wp:positionH relativeFrom="column">
                  <wp:posOffset>76200</wp:posOffset>
                </wp:positionH>
                <wp:positionV relativeFrom="page">
                  <wp:posOffset>662940</wp:posOffset>
                </wp:positionV>
                <wp:extent cx="1790700" cy="731520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36A318" w14:textId="243189A7" w:rsidR="00F66F99" w:rsidRDefault="004E619A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 xml:space="preserve">FOR LEASE! </w:t>
                            </w:r>
                          </w:p>
                          <w:p w14:paraId="65FA95C7" w14:textId="3EF2E7F5" w:rsidR="00BC2128" w:rsidRPr="00F66F99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35F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pt;margin-top:52.2pt;width:141pt;height:57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" filled="f" fillcolor="#fffffe" stroked="f" strokecolor="#212120" insetpen="t">
                <v:textbox inset="2.88pt,2.88pt,2.88pt,2.88pt">
                  <w:txbxContent>
                    <w:p w14:paraId="2936A318" w14:textId="243189A7" w:rsidR="00F66F99" w:rsidRDefault="004E619A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 xml:space="preserve">FOR LEASE! </w:t>
                      </w:r>
                    </w:p>
                    <w:p w14:paraId="65FA95C7" w14:textId="3EF2E7F5" w:rsidR="00BC2128" w:rsidRPr="00F66F99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D73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4AF55F83">
                <wp:simplePos x="0" y="0"/>
                <wp:positionH relativeFrom="margin">
                  <wp:posOffset>7620</wp:posOffset>
                </wp:positionH>
                <wp:positionV relativeFrom="page">
                  <wp:posOffset>449580</wp:posOffset>
                </wp:positionV>
                <wp:extent cx="1897380" cy="7993380"/>
                <wp:effectExtent l="0" t="0" r="762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7993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B61C3" id="Rectangle 3" o:spid="_x0000_s1026" style="position:absolute;margin-left:.6pt;margin-top:35.4pt;width:149.4pt;height:629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" fillcolor="#323e4f [2415]" stroked="f">
                <v:textbox inset="2.88pt,2.88pt,2.88pt,2.88pt"/>
                <w10:wrap anchorx="margin" anchory="page"/>
              </v:rect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5A6F001A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7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YT4Q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58101309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p w14:paraId="72957737" w14:textId="6B98CD0A" w:rsidR="00160DCC" w:rsidRDefault="008C36E8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50640088">
            <wp:simplePos x="0" y="0"/>
            <wp:positionH relativeFrom="margin">
              <wp:posOffset>4640580</wp:posOffset>
            </wp:positionH>
            <wp:positionV relativeFrom="page">
              <wp:posOffset>6446520</wp:posOffset>
            </wp:positionV>
            <wp:extent cx="2661920" cy="1996440"/>
            <wp:effectExtent l="0" t="0" r="5080" b="381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35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18D21D60">
            <wp:simplePos x="0" y="0"/>
            <wp:positionH relativeFrom="column">
              <wp:posOffset>2080260</wp:posOffset>
            </wp:positionH>
            <wp:positionV relativeFrom="page">
              <wp:posOffset>4312920</wp:posOffset>
            </wp:positionV>
            <wp:extent cx="2423160" cy="41300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35B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0976" behindDoc="0" locked="0" layoutInCell="1" allowOverlap="1" wp14:anchorId="5DD7D7CC" wp14:editId="5FFEE354">
            <wp:simplePos x="0" y="0"/>
            <wp:positionH relativeFrom="margin">
              <wp:posOffset>4648200</wp:posOffset>
            </wp:positionH>
            <wp:positionV relativeFrom="page">
              <wp:posOffset>4305300</wp:posOffset>
            </wp:positionV>
            <wp:extent cx="2682240" cy="2011680"/>
            <wp:effectExtent l="0" t="0" r="381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B2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78C5698E">
            <wp:simplePos x="0" y="0"/>
            <wp:positionH relativeFrom="margin">
              <wp:posOffset>2080260</wp:posOffset>
            </wp:positionH>
            <wp:positionV relativeFrom="page">
              <wp:posOffset>449580</wp:posOffset>
            </wp:positionV>
            <wp:extent cx="5234940" cy="3679825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9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62F3D7BA" wp14:editId="5AAD2A4E">
                <wp:simplePos x="0" y="0"/>
                <wp:positionH relativeFrom="column">
                  <wp:posOffset>53340</wp:posOffset>
                </wp:positionH>
                <wp:positionV relativeFrom="page">
                  <wp:posOffset>1333500</wp:posOffset>
                </wp:positionV>
                <wp:extent cx="1813560" cy="6911340"/>
                <wp:effectExtent l="0" t="0" r="0" b="3810"/>
                <wp:wrapNone/>
                <wp:docPr id="1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691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EB9831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43A3D48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794DD6CF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3A36B384" w14:textId="47F478F9" w:rsidR="004E619A" w:rsidRPr="0071060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8C36E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600</w:t>
                            </w:r>
                          </w:p>
                          <w:p w14:paraId="5F91B395" w14:textId="77777777" w:rsidR="004E619A" w:rsidRPr="00C868E2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3A332CB" w14:textId="08A5623A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: </w:t>
                            </w:r>
                            <w:r w:rsidR="008C36E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4,370</w:t>
                            </w: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6E08384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E223CD6" w14:textId="308AAF43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0C524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18.15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(including hydro)</w:t>
                            </w:r>
                          </w:p>
                          <w:p w14:paraId="0284CE70" w14:textId="77777777" w:rsidR="004E619A" w:rsidRPr="00C868E2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BF0595B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0EA0DA85" w14:textId="77777777" w:rsidR="004E619A" w:rsidRPr="00C868E2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BEBDE5B" w14:textId="2B3A0ECF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8C36E8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3 - 5</w:t>
                            </w:r>
                          </w:p>
                          <w:p w14:paraId="32BE322F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59808D8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774E46BF" w14:textId="77777777" w:rsidR="008C36E8" w:rsidRPr="008C36E8" w:rsidRDefault="008C36E8" w:rsidP="008C36E8">
                            <w:pPr>
                              <w:pStyle w:val="Default"/>
                              <w:rPr>
                                <w:rFonts w:ascii="Arial Nova Light" w:hAnsi="Arial Nova Light"/>
                              </w:rPr>
                            </w:pPr>
                          </w:p>
                          <w:p w14:paraId="10FD008E" w14:textId="6F32A1D0" w:rsidR="008C36E8" w:rsidRPr="008C36E8" w:rsidRDefault="008C36E8" w:rsidP="008C36E8">
                            <w:pPr>
                              <w:pStyle w:val="Default"/>
                              <w:rPr>
                                <w:rFonts w:ascii="Arial Nova Light" w:hAnsi="Arial Nova Light"/>
                                <w:color w:val="FFFFFD"/>
                                <w:sz w:val="20"/>
                                <w:szCs w:val="20"/>
                              </w:rPr>
                            </w:pPr>
                            <w:r w:rsidRPr="008C36E8">
                              <w:rPr>
                                <w:rFonts w:ascii="Arial Nova Light" w:hAnsi="Arial Nova Light"/>
                                <w:color w:val="FFFFFD"/>
                                <w:sz w:val="20"/>
                                <w:szCs w:val="20"/>
                              </w:rPr>
                              <w:t xml:space="preserve">Bright suite with south, west </w:t>
                            </w:r>
                          </w:p>
                          <w:p w14:paraId="745D9E46" w14:textId="58488FAD" w:rsidR="00A05D73" w:rsidRDefault="008C36E8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  <w:r w:rsidRPr="008C36E8">
                              <w:rPr>
                                <w:rFonts w:ascii="Arial Nova Light" w:hAnsi="Arial Nova Light"/>
                                <w:color w:val="FFFFFD"/>
                              </w:rPr>
                              <w:t>and north facing windows</w:t>
                            </w:r>
                          </w:p>
                          <w:p w14:paraId="72BCB57D" w14:textId="4C8B6DDA" w:rsidR="008F0E0C" w:rsidRDefault="008F0E0C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</w:p>
                          <w:p w14:paraId="1852906D" w14:textId="77777777" w:rsidR="008F0E0C" w:rsidRPr="008F0E0C" w:rsidRDefault="008F0E0C" w:rsidP="008F0E0C">
                            <w:pPr>
                              <w:pStyle w:val="Default"/>
                              <w:rPr>
                                <w:rFonts w:ascii="Arial Nova Light" w:hAnsi="Arial Nova Light"/>
                                <w:sz w:val="20"/>
                                <w:szCs w:val="20"/>
                              </w:rPr>
                            </w:pPr>
                            <w:r w:rsidRPr="008F0E0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  <w:sz w:val="20"/>
                                <w:szCs w:val="20"/>
                              </w:rPr>
                              <w:t xml:space="preserve">Mainly open plan with meeting room and kitchenette. </w:t>
                            </w:r>
                          </w:p>
                          <w:p w14:paraId="327B6E81" w14:textId="7E8E890B" w:rsidR="008F0E0C" w:rsidRPr="008F0E0C" w:rsidRDefault="008F0E0C" w:rsidP="008F0E0C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8F0E0C">
                              <w:rPr>
                                <w:rFonts w:ascii="Arial Nova Light" w:hAnsi="Arial Nova Light"/>
                                <w:b/>
                                <w:bCs/>
                                <w:color w:val="FFFFFD"/>
                              </w:rPr>
                              <w:t>Landlord will provide further leasehold improvements to a qualified tenant.</w:t>
                            </w:r>
                          </w:p>
                          <w:p w14:paraId="6B24AF4E" w14:textId="3CB485FC" w:rsidR="008C36E8" w:rsidRDefault="008C36E8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</w:p>
                          <w:p w14:paraId="7484E637" w14:textId="637A66A5" w:rsidR="008C36E8" w:rsidRDefault="008F0E0C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D"/>
                              </w:rPr>
                            </w:pPr>
                            <w:proofErr w:type="gramStart"/>
                            <w:r>
                              <w:rPr>
                                <w:rFonts w:ascii="Arial Nova Light" w:hAnsi="Arial Nova Light"/>
                                <w:color w:val="FFFFFD"/>
                              </w:rPr>
                              <w:t>11 foot</w:t>
                            </w:r>
                            <w:proofErr w:type="gramEnd"/>
                            <w:r>
                              <w:rPr>
                                <w:rFonts w:ascii="Arial Nova Light" w:hAnsi="Arial Nova Light"/>
                                <w:color w:val="FFFFFD"/>
                              </w:rPr>
                              <w:t xml:space="preserve"> ceilings</w:t>
                            </w:r>
                          </w:p>
                          <w:p w14:paraId="5401FDE2" w14:textId="77777777" w:rsidR="008C36E8" w:rsidRPr="008C36E8" w:rsidRDefault="008C36E8" w:rsidP="008C36E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584F5BF" w14:textId="3C752249" w:rsidR="004E619A" w:rsidRDefault="008C36E8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Gleaming wood floors</w:t>
                            </w:r>
                            <w:r w:rsidR="000167C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and o</w:t>
                            </w:r>
                            <w:r w:rsidR="008F0E0C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perable windows</w:t>
                            </w:r>
                          </w:p>
                          <w:p w14:paraId="2A7ACC47" w14:textId="43FB7D02" w:rsidR="000167C1" w:rsidRDefault="000167C1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1F79EEE" w14:textId="6BAB22D9" w:rsidR="000167C1" w:rsidRDefault="000167C1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Walkthrough </w:t>
                            </w:r>
                            <w:hyperlink r:id="rId14" w:history="1">
                              <w:r w:rsidRPr="000167C1">
                                <w:rPr>
                                  <w:rStyle w:val="Hyperlink"/>
                                  <w:rFonts w:ascii="Arial Nova Light" w:hAnsi="Arial Nova Light"/>
                                  <w:b/>
                                  <w:bCs/>
                                  <w:color w:val="00B0F0"/>
                                  <w:spacing w:val="4"/>
                                </w:rPr>
                                <w:t>VIEW HERE</w:t>
                              </w:r>
                            </w:hyperlink>
                          </w:p>
                          <w:p w14:paraId="0F3ABE7A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BA9FDE6" w14:textId="5839669D" w:rsidR="004E619A" w:rsidRPr="00F22765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0070C0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Rooftop terrace with WIFI for tenant enjoyment</w:t>
                            </w:r>
                            <w:r w:rsidR="00A23E1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237E4782" w14:textId="77777777" w:rsidR="004E619A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18A5A0A" w14:textId="77777777" w:rsidR="004E619A" w:rsidRPr="00EC3EC5" w:rsidRDefault="004E619A" w:rsidP="004E619A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3D7BA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8" type="#_x0000_t202" style="position:absolute;margin-left:4.2pt;margin-top:105pt;width:142.8pt;height:544.2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07EB9831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43A3D48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794DD6CF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3A36B384" w14:textId="47F478F9" w:rsidR="004E619A" w:rsidRPr="0071060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8C36E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600</w:t>
                      </w:r>
                    </w:p>
                    <w:p w14:paraId="5F91B395" w14:textId="77777777" w:rsidR="004E619A" w:rsidRPr="00C868E2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3A332CB" w14:textId="08A5623A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: </w:t>
                      </w:r>
                      <w:r w:rsidR="008C36E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4,370</w:t>
                      </w: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6E08384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E223CD6" w14:textId="308AAF43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0C524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18.15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(including hydro)</w:t>
                      </w:r>
                    </w:p>
                    <w:p w14:paraId="0284CE70" w14:textId="77777777" w:rsidR="004E619A" w:rsidRPr="00C868E2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BF0595B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0EA0DA85" w14:textId="77777777" w:rsidR="004E619A" w:rsidRPr="00C868E2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BEBDE5B" w14:textId="2B3A0ECF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8C36E8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3 - 5</w:t>
                      </w:r>
                    </w:p>
                    <w:p w14:paraId="32BE322F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59808D8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774E46BF" w14:textId="77777777" w:rsidR="008C36E8" w:rsidRPr="008C36E8" w:rsidRDefault="008C36E8" w:rsidP="008C36E8">
                      <w:pPr>
                        <w:pStyle w:val="Default"/>
                        <w:rPr>
                          <w:rFonts w:ascii="Arial Nova Light" w:hAnsi="Arial Nova Light"/>
                        </w:rPr>
                      </w:pPr>
                    </w:p>
                    <w:p w14:paraId="10FD008E" w14:textId="6F32A1D0" w:rsidR="008C36E8" w:rsidRPr="008C36E8" w:rsidRDefault="008C36E8" w:rsidP="008C36E8">
                      <w:pPr>
                        <w:pStyle w:val="Default"/>
                        <w:rPr>
                          <w:rFonts w:ascii="Arial Nova Light" w:hAnsi="Arial Nova Light"/>
                          <w:color w:val="FFFFFD"/>
                          <w:sz w:val="20"/>
                          <w:szCs w:val="20"/>
                        </w:rPr>
                      </w:pPr>
                      <w:r w:rsidRPr="008C36E8">
                        <w:rPr>
                          <w:rFonts w:ascii="Arial Nova Light" w:hAnsi="Arial Nova Light"/>
                          <w:color w:val="FFFFFD"/>
                          <w:sz w:val="20"/>
                          <w:szCs w:val="20"/>
                        </w:rPr>
                        <w:t xml:space="preserve">Bright suite with south, west </w:t>
                      </w:r>
                    </w:p>
                    <w:p w14:paraId="745D9E46" w14:textId="58488FAD" w:rsidR="00A05D73" w:rsidRDefault="008C36E8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  <w:r w:rsidRPr="008C36E8">
                        <w:rPr>
                          <w:rFonts w:ascii="Arial Nova Light" w:hAnsi="Arial Nova Light"/>
                          <w:color w:val="FFFFFD"/>
                        </w:rPr>
                        <w:t>and north facing windows</w:t>
                      </w:r>
                    </w:p>
                    <w:p w14:paraId="72BCB57D" w14:textId="4C8B6DDA" w:rsidR="008F0E0C" w:rsidRDefault="008F0E0C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</w:p>
                    <w:p w14:paraId="1852906D" w14:textId="77777777" w:rsidR="008F0E0C" w:rsidRPr="008F0E0C" w:rsidRDefault="008F0E0C" w:rsidP="008F0E0C">
                      <w:pPr>
                        <w:pStyle w:val="Default"/>
                        <w:rPr>
                          <w:rFonts w:ascii="Arial Nova Light" w:hAnsi="Arial Nova Light"/>
                          <w:sz w:val="20"/>
                          <w:szCs w:val="20"/>
                        </w:rPr>
                      </w:pPr>
                      <w:r w:rsidRPr="008F0E0C">
                        <w:rPr>
                          <w:rFonts w:ascii="Arial Nova Light" w:hAnsi="Arial Nova Light"/>
                          <w:color w:val="FFFFFE"/>
                          <w:spacing w:val="4"/>
                          <w:sz w:val="20"/>
                          <w:szCs w:val="20"/>
                        </w:rPr>
                        <w:t xml:space="preserve">Mainly open plan with meeting room and kitchenette. </w:t>
                      </w:r>
                    </w:p>
                    <w:p w14:paraId="327B6E81" w14:textId="7E8E890B" w:rsidR="008F0E0C" w:rsidRPr="008F0E0C" w:rsidRDefault="008F0E0C" w:rsidP="008F0E0C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8F0E0C">
                        <w:rPr>
                          <w:rFonts w:ascii="Arial Nova Light" w:hAnsi="Arial Nova Light"/>
                          <w:b/>
                          <w:bCs/>
                          <w:color w:val="FFFFFD"/>
                        </w:rPr>
                        <w:t>Landlord will provide further leasehold improvements to a qualified tenant.</w:t>
                      </w:r>
                    </w:p>
                    <w:p w14:paraId="6B24AF4E" w14:textId="3CB485FC" w:rsidR="008C36E8" w:rsidRDefault="008C36E8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</w:p>
                    <w:p w14:paraId="7484E637" w14:textId="637A66A5" w:rsidR="008C36E8" w:rsidRDefault="008F0E0C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D"/>
                        </w:rPr>
                      </w:pPr>
                      <w:proofErr w:type="gramStart"/>
                      <w:r>
                        <w:rPr>
                          <w:rFonts w:ascii="Arial Nova Light" w:hAnsi="Arial Nova Light"/>
                          <w:color w:val="FFFFFD"/>
                        </w:rPr>
                        <w:t>11 foot</w:t>
                      </w:r>
                      <w:proofErr w:type="gramEnd"/>
                      <w:r>
                        <w:rPr>
                          <w:rFonts w:ascii="Arial Nova Light" w:hAnsi="Arial Nova Light"/>
                          <w:color w:val="FFFFFD"/>
                        </w:rPr>
                        <w:t xml:space="preserve"> ceilings</w:t>
                      </w:r>
                    </w:p>
                    <w:p w14:paraId="5401FDE2" w14:textId="77777777" w:rsidR="008C36E8" w:rsidRPr="008C36E8" w:rsidRDefault="008C36E8" w:rsidP="008C36E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584F5BF" w14:textId="3C752249" w:rsidR="004E619A" w:rsidRDefault="008C36E8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Gleaming wood floors</w:t>
                      </w:r>
                      <w:r w:rsidR="000167C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and o</w:t>
                      </w:r>
                      <w:r w:rsidR="008F0E0C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perable windows</w:t>
                      </w:r>
                    </w:p>
                    <w:p w14:paraId="2A7ACC47" w14:textId="43FB7D02" w:rsidR="000167C1" w:rsidRDefault="000167C1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1F79EEE" w14:textId="6BAB22D9" w:rsidR="000167C1" w:rsidRDefault="000167C1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Walkthrough </w:t>
                      </w:r>
                      <w:hyperlink r:id="rId15" w:history="1">
                        <w:r w:rsidRPr="000167C1">
                          <w:rPr>
                            <w:rStyle w:val="Hyperlink"/>
                            <w:rFonts w:ascii="Arial Nova Light" w:hAnsi="Arial Nova Light"/>
                            <w:b/>
                            <w:bCs/>
                            <w:color w:val="00B0F0"/>
                            <w:spacing w:val="4"/>
                          </w:rPr>
                          <w:t>VIEW HERE</w:t>
                        </w:r>
                      </w:hyperlink>
                    </w:p>
                    <w:p w14:paraId="0F3ABE7A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BA9FDE6" w14:textId="5839669D" w:rsidR="004E619A" w:rsidRPr="00F22765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0070C0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Rooftop terrace with WIFI for tenant enjoyment</w:t>
                      </w:r>
                      <w:r w:rsidR="00A23E1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237E4782" w14:textId="77777777" w:rsidR="004E619A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18A5A0A" w14:textId="77777777" w:rsidR="004E619A" w:rsidRPr="00EC3EC5" w:rsidRDefault="004E619A" w:rsidP="004E619A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E619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3264" behindDoc="0" locked="0" layoutInCell="1" allowOverlap="1" wp14:anchorId="6C972044" wp14:editId="27C1BDBD">
                <wp:simplePos x="0" y="0"/>
                <wp:positionH relativeFrom="margin">
                  <wp:posOffset>4869180</wp:posOffset>
                </wp:positionH>
                <wp:positionV relativeFrom="page">
                  <wp:posOffset>525780</wp:posOffset>
                </wp:positionV>
                <wp:extent cx="2194560" cy="868680"/>
                <wp:effectExtent l="0" t="0" r="0" b="762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C8141B" w14:textId="77777777" w:rsidR="004E619A" w:rsidRPr="00B62449" w:rsidRDefault="004E619A" w:rsidP="004E619A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  <w:t>119 SPADINA AVE</w:t>
                            </w:r>
                          </w:p>
                          <w:p w14:paraId="2BB81F75" w14:textId="77777777" w:rsidR="004E619A" w:rsidRPr="00B62449" w:rsidRDefault="004E619A" w:rsidP="004E619A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The Balfour Building</w:t>
                            </w:r>
                            <w:r w:rsidRPr="00B624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2044" id="_x0000_s1029" type="#_x0000_t202" style="position:absolute;margin-left:383.4pt;margin-top:41.4pt;width:172.8pt;height:68.4pt;z-index:251723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9C8141B" w14:textId="77777777" w:rsidR="004E619A" w:rsidRPr="00B62449" w:rsidRDefault="004E619A" w:rsidP="004E619A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  <w:t>119 SPADINA AVE</w:t>
                      </w:r>
                    </w:p>
                    <w:p w14:paraId="2BB81F75" w14:textId="77777777" w:rsidR="004E619A" w:rsidRPr="00B62449" w:rsidRDefault="004E619A" w:rsidP="004E619A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The Balfour Building</w:t>
                      </w:r>
                      <w:r w:rsidRPr="00B624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60DCC">
        <w:br w:type="page"/>
      </w:r>
    </w:p>
    <w:p w14:paraId="5BFCDB67" w14:textId="3C6257E0" w:rsidR="004E644B" w:rsidRDefault="00BF6DC8"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715072" behindDoc="0" locked="0" layoutInCell="1" allowOverlap="1" wp14:anchorId="67554812" wp14:editId="3964FFAE">
            <wp:simplePos x="0" y="0"/>
            <wp:positionH relativeFrom="margin">
              <wp:posOffset>-551339</wp:posOffset>
            </wp:positionH>
            <wp:positionV relativeFrom="page">
              <wp:posOffset>926941</wp:posOffset>
            </wp:positionV>
            <wp:extent cx="4503738" cy="3411855"/>
            <wp:effectExtent l="0" t="6668" r="4763" b="476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373" cy="341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3024" behindDoc="0" locked="0" layoutInCell="1" allowOverlap="1" wp14:anchorId="1A926EAD" wp14:editId="5662C96B">
            <wp:simplePos x="0" y="0"/>
            <wp:positionH relativeFrom="margin">
              <wp:posOffset>192405</wp:posOffset>
            </wp:positionH>
            <wp:positionV relativeFrom="page">
              <wp:posOffset>5029200</wp:posOffset>
            </wp:positionV>
            <wp:extent cx="3011170" cy="454977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4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21216" behindDoc="0" locked="0" layoutInCell="1" allowOverlap="1" wp14:anchorId="5DDE0DAF" wp14:editId="03817F32">
            <wp:simplePos x="0" y="0"/>
            <wp:positionH relativeFrom="margin">
              <wp:posOffset>3573780</wp:posOffset>
            </wp:positionH>
            <wp:positionV relativeFrom="page">
              <wp:posOffset>6705600</wp:posOffset>
            </wp:positionV>
            <wp:extent cx="3789045" cy="284162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948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9168" behindDoc="0" locked="0" layoutInCell="1" allowOverlap="1" wp14:anchorId="7536090B" wp14:editId="4DE2A994">
            <wp:simplePos x="0" y="0"/>
            <wp:positionH relativeFrom="margin">
              <wp:posOffset>3573780</wp:posOffset>
            </wp:positionH>
            <wp:positionV relativeFrom="page">
              <wp:posOffset>3526790</wp:posOffset>
            </wp:positionV>
            <wp:extent cx="3761740" cy="28213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4D3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7120" behindDoc="0" locked="0" layoutInCell="1" allowOverlap="1" wp14:anchorId="7D97D089" wp14:editId="43D520D0">
            <wp:simplePos x="0" y="0"/>
            <wp:positionH relativeFrom="margin">
              <wp:posOffset>3573780</wp:posOffset>
            </wp:positionH>
            <wp:positionV relativeFrom="page">
              <wp:posOffset>367048</wp:posOffset>
            </wp:positionV>
            <wp:extent cx="3768094" cy="282607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4" cy="28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167C1"/>
    <w:rsid w:val="00044A15"/>
    <w:rsid w:val="000C5242"/>
    <w:rsid w:val="00160DCC"/>
    <w:rsid w:val="001972DB"/>
    <w:rsid w:val="00212712"/>
    <w:rsid w:val="0025537B"/>
    <w:rsid w:val="00255873"/>
    <w:rsid w:val="0031335B"/>
    <w:rsid w:val="003C5643"/>
    <w:rsid w:val="003D3FCB"/>
    <w:rsid w:val="003F54D3"/>
    <w:rsid w:val="004E619A"/>
    <w:rsid w:val="004E644B"/>
    <w:rsid w:val="00502F85"/>
    <w:rsid w:val="005B0948"/>
    <w:rsid w:val="00616017"/>
    <w:rsid w:val="0064717B"/>
    <w:rsid w:val="00682BB1"/>
    <w:rsid w:val="006C7A55"/>
    <w:rsid w:val="0071060A"/>
    <w:rsid w:val="007721A7"/>
    <w:rsid w:val="007B46E6"/>
    <w:rsid w:val="008C36E8"/>
    <w:rsid w:val="008E3BB5"/>
    <w:rsid w:val="008F0E0C"/>
    <w:rsid w:val="00933B2E"/>
    <w:rsid w:val="00942A89"/>
    <w:rsid w:val="00961800"/>
    <w:rsid w:val="00996CA5"/>
    <w:rsid w:val="00A05D73"/>
    <w:rsid w:val="00A23E12"/>
    <w:rsid w:val="00A31E7F"/>
    <w:rsid w:val="00AC5CD1"/>
    <w:rsid w:val="00B070AF"/>
    <w:rsid w:val="00B17133"/>
    <w:rsid w:val="00B47E1C"/>
    <w:rsid w:val="00BC2128"/>
    <w:rsid w:val="00BF6DC8"/>
    <w:rsid w:val="00C868E2"/>
    <w:rsid w:val="00CD73E1"/>
    <w:rsid w:val="00DD5F1F"/>
    <w:rsid w:val="00E01E18"/>
    <w:rsid w:val="00EC3EC5"/>
    <w:rsid w:val="00ED0330"/>
    <w:rsid w:val="00F22765"/>
    <w:rsid w:val="00F563AD"/>
    <w:rsid w:val="00F6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682B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BB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60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017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customStyle="1" w:styleId="Default">
    <w:name w:val="Default"/>
    <w:rsid w:val="008C36E8"/>
    <w:pPr>
      <w:autoSpaceDE w:val="0"/>
      <w:autoSpaceDN w:val="0"/>
      <w:adjustRightInd w:val="0"/>
    </w:pPr>
    <w:rPr>
      <w:rFonts w:ascii="Arial Nova" w:hAnsi="Arial Nova" w:cs="Arial Nova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167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0.emf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https://drive.google.com/file/d/1kFMyQwBoyfvJNZePotUIGk3C0yXjjd1Y/view?usp=drive_link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yperlink" Target="https://drive.google.com/file/d/1kFMyQwBoyfvJNZePotUIGk3C0yXjjd1Y/view?usp=drive_link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6869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6</cp:revision>
  <cp:lastPrinted>2023-08-15T18:09:00Z</cp:lastPrinted>
  <dcterms:created xsi:type="dcterms:W3CDTF">2023-12-13T20:21:00Z</dcterms:created>
  <dcterms:modified xsi:type="dcterms:W3CDTF">2024-12-03T20:32:00Z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