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4F3C8E15" w:rsidR="00160DCC" w:rsidRDefault="00740AD7">
      <w:r>
        <w:rPr>
          <w:noProof/>
        </w:rPr>
        <w:pict w14:anchorId="676D2C1C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6pt;margin-top:52.2pt;width:141pt;height:57.6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" filled="f" fillcolor="#fffffe" stroked="f" strokecolor="#212120" insetpen="t">
            <v:textbox inset="2.88pt,2.88pt,2.88pt,2.88pt">
              <w:txbxContent>
                <w:p w14:paraId="2936A318" w14:textId="6734B1F1" w:rsidR="00F66F99" w:rsidRDefault="004E619A" w:rsidP="00BC2128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E7E6E6" w:themeColor="background2"/>
                      <w:w w:val="80"/>
                      <w:sz w:val="46"/>
                      <w:szCs w:val="46"/>
                    </w:rPr>
                  </w:pPr>
                  <w:r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E7E6E6" w:themeColor="background2"/>
                      <w:w w:val="80"/>
                      <w:sz w:val="46"/>
                      <w:szCs w:val="46"/>
                    </w:rPr>
                    <w:t xml:space="preserve">FULL FLOOR FOR LEASE! </w:t>
                  </w:r>
                </w:p>
                <w:p w14:paraId="65FA95C7" w14:textId="3EF2E7F5" w:rsidR="00BC2128" w:rsidRPr="00F66F99" w:rsidRDefault="00BC2128" w:rsidP="00BC2128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E7E6E6" w:themeColor="background2"/>
                      <w:w w:val="80"/>
                      <w:sz w:val="46"/>
                      <w:szCs w:val="46"/>
                    </w:rPr>
                  </w:pPr>
                  <w:r w:rsidRPr="00961800">
                    <w:rPr>
                      <w:rFonts w:ascii="Arial" w:hAnsi="Arial" w:cs="Arial"/>
                      <w:b/>
                      <w:bCs/>
                      <w:i/>
                      <w:iCs/>
                      <w:noProof/>
                      <w:color w:val="E5DECE"/>
                      <w:w w:val="80"/>
                      <w:sz w:val="46"/>
                      <w:szCs w:val="46"/>
                    </w:rPr>
                    <w:drawing>
                      <wp:inline distT="0" distB="0" distL="0" distR="0" wp14:anchorId="5950D9F2" wp14:editId="0DC5ECE9">
                        <wp:extent cx="695325" cy="35115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351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 w14:anchorId="727C92AF">
          <v:rect id="Rectangle 3" o:spid="_x0000_s1039" style="position:absolute;margin-left:.6pt;margin-top:35.4pt;width:149.4pt;height:629.4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" fillcolor="#323e4f [2415]" stroked="f">
            <v:textbox inset="2.88pt,2.88pt,2.88pt,2.88pt"/>
            <w10:wrap anchorx="margin" anchory="page"/>
          </v:rect>
        </w:pict>
      </w:r>
      <w:r>
        <w:rPr>
          <w:noProof/>
        </w:rPr>
        <w:pict w14:anchorId="640549FF">
          <v:shape id="Text Box 45" o:spid="_x0000_s1038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YT4Q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" filled="f" fillcolor="#fffffe" stroked="f" strokecolor="#212120" insetpen="t">
            <v:textbox inset="2.88pt,2.88pt,2.88pt,2.88pt">
              <w:txbxContent>
                <w:p w14:paraId="515BE8DF" w14:textId="77777777" w:rsidR="00EC3EC5" w:rsidRPr="0071060A" w:rsidRDefault="00EC3EC5" w:rsidP="00007736">
                  <w:pPr>
                    <w:widowControl w:val="0"/>
                    <w:spacing w:line="220" w:lineRule="exact"/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</w:pPr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 xml:space="preserve">Honor Sewell </w:t>
                  </w:r>
                </w:p>
                <w:p w14:paraId="2E42E4D3" w14:textId="77777777" w:rsidR="00EC3EC5" w:rsidRPr="0071060A" w:rsidRDefault="00EC3EC5" w:rsidP="00007736">
                  <w:pPr>
                    <w:widowControl w:val="0"/>
                    <w:spacing w:line="220" w:lineRule="exact"/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</w:pPr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 xml:space="preserve">401-119 </w:t>
                  </w:r>
                  <w:proofErr w:type="spellStart"/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>Spadina</w:t>
                  </w:r>
                  <w:proofErr w:type="spellEnd"/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 xml:space="preserve"> Avenue, Toronto, ON, M5V 2L1 </w:t>
                  </w:r>
                </w:p>
                <w:p w14:paraId="4EDCAC06" w14:textId="4E019877" w:rsidR="00007736" w:rsidRPr="0071060A" w:rsidRDefault="00EC3EC5" w:rsidP="00007736">
                  <w:pPr>
                    <w:widowControl w:val="0"/>
                    <w:spacing w:line="220" w:lineRule="exact"/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</w:pPr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>P: 416.593.6420 | F: 416.593.6375 | www.wtfgroup.com</w:t>
                  </w:r>
                </w:p>
              </w:txbxContent>
            </v:textbox>
            <w10:wrap anchory="margin"/>
          </v:shape>
        </w:pic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5810130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pict w14:anchorId="4A766C61">
          <v:line id="Line 40" o:spid="_x0000_s1035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HyfE3rhAAAADwEAAA8AAABkcnMvZG93bnJldi54&#10;bWxMj0tPwzAQhO9I/AdrkbhRO6HQKsSpKA/RCwfaShU3J3bjiHgd2c6Df49zQHDb2R3NfpNvJtOS&#10;QTnfWOSQLBgQhZWVDdYcjofXmzUQHwRK0VpUHL6Vh01xeZGLTNoRP9SwDzWJIegzwUGH0GWU+kor&#10;I/zCdgrj7WydESFKV1PpxBjDTUtTxu6pEQ3GD1p06kmr6mvfGw5ufLa77XnYpp/aHV7K1VvfvZ84&#10;v76aHh+ABDWFPzPM+BEdishU2h6lJ23UbL1cRu88sdUtkNmT3KUJkPJ3R4uc/u9R/AA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B8nxN64QAAAA8BAAAPAAAAAAAAAAAAAAAAABAEAABk&#10;cnMvZG93bnJldi54bWxQSwUGAAAAAAQABADzAAAAHgUAAAAA&#10;" strokecolor="#fffffe" strokeweight="1pt">
            <v:shadow color="#dcd6d4"/>
            <w10:wrap anchory="page"/>
          </v:line>
        </w:pict>
      </w:r>
      <w:r w:rsidR="00502F85">
        <w:t xml:space="preserve">  </w:t>
      </w:r>
    </w:p>
    <w:p w14:paraId="72957737" w14:textId="7CA2C80F" w:rsidR="00160DCC" w:rsidRDefault="00F343A6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9776" behindDoc="0" locked="0" layoutInCell="1" allowOverlap="1" wp14:anchorId="37D83ADF" wp14:editId="54B44F1F">
            <wp:simplePos x="0" y="0"/>
            <wp:positionH relativeFrom="column">
              <wp:posOffset>2019300</wp:posOffset>
            </wp:positionH>
            <wp:positionV relativeFrom="page">
              <wp:posOffset>4305300</wp:posOffset>
            </wp:positionV>
            <wp:extent cx="2529840" cy="41071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896" behindDoc="0" locked="0" layoutInCell="1" allowOverlap="1" wp14:anchorId="5DD7D7CC" wp14:editId="520749A1">
            <wp:simplePos x="0" y="0"/>
            <wp:positionH relativeFrom="margin">
              <wp:posOffset>4640580</wp:posOffset>
            </wp:positionH>
            <wp:positionV relativeFrom="page">
              <wp:posOffset>4304665</wp:posOffset>
            </wp:positionV>
            <wp:extent cx="2671445" cy="20034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656" behindDoc="0" locked="0" layoutInCell="1" allowOverlap="1" wp14:anchorId="64C7D540" wp14:editId="52A402B1">
            <wp:simplePos x="0" y="0"/>
            <wp:positionH relativeFrom="margin">
              <wp:posOffset>4648200</wp:posOffset>
            </wp:positionH>
            <wp:positionV relativeFrom="page">
              <wp:posOffset>6408420</wp:posOffset>
            </wp:positionV>
            <wp:extent cx="2661920" cy="199644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AD7">
        <w:rPr>
          <w:noProof/>
        </w:rPr>
        <w:pict w14:anchorId="123D4C03">
          <v:shape id="Text Box 167" o:spid="_x0000_s1027" type="#_x0000_t202" style="position:absolute;margin-left:4.2pt;margin-top:105pt;width:142.8pt;height:572.95pt;z-index:251662336;visibility:visible;mso-wrap-style:square;mso-width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" filled="f" fillcolor="#fffffe" stroked="f" strokecolor="#212120" insetpen="t">
            <v:textbox inset="2.88pt,2.88pt,2.88pt,2.88pt">
              <w:txbxContent>
                <w:p w14:paraId="07EB9831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4CD28B6C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  <w:r w:rsidRPr="00C868E2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DETAILS</w:t>
                  </w:r>
                </w:p>
                <w:p w14:paraId="443B8141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39DA7E58" w14:textId="724D074D" w:rsidR="00D62263" w:rsidRPr="0071060A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71060A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Availability: Suite </w:t>
                  </w:r>
                  <w:r w:rsidR="00036304">
                    <w:rPr>
                      <w:rFonts w:ascii="Arial Nova Light" w:hAnsi="Arial Nova Light"/>
                      <w:color w:val="FFFFFE"/>
                      <w:spacing w:val="4"/>
                    </w:rPr>
                    <w:t>600</w:t>
                  </w:r>
                </w:p>
                <w:p w14:paraId="0E2DC6BF" w14:textId="77777777" w:rsidR="00D62263" w:rsidRPr="00C868E2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0D2E3986" w14:textId="22AC0EB2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Size</w:t>
                  </w: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: </w:t>
                  </w: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7,492</w:t>
                  </w: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sq ft</w:t>
                  </w:r>
                </w:p>
                <w:p w14:paraId="41617CA2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53F71A1C" w14:textId="3068BE8D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TMI: $1</w:t>
                  </w:r>
                  <w:r w:rsidR="00740AD7">
                    <w:rPr>
                      <w:rFonts w:ascii="Arial Nova Light" w:hAnsi="Arial Nova Light"/>
                      <w:color w:val="FFFFFE"/>
                      <w:spacing w:val="4"/>
                    </w:rPr>
                    <w:t>6</w:t>
                  </w: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.25 </w:t>
                  </w:r>
                  <w:proofErr w:type="spellStart"/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psf</w:t>
                  </w:r>
                  <w:proofErr w:type="spellEnd"/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(plus hydro)</w:t>
                  </w:r>
                </w:p>
                <w:p w14:paraId="49B1740C" w14:textId="77777777" w:rsidR="00D62263" w:rsidRPr="00C868E2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37BDBBF6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Net </w:t>
                  </w: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>Rent: Contact us</w:t>
                  </w:r>
                </w:p>
                <w:p w14:paraId="04E0B0C6" w14:textId="77777777" w:rsidR="00D62263" w:rsidRPr="00C868E2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3AEA5EB1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>Term: Flexible</w:t>
                  </w:r>
                </w:p>
                <w:p w14:paraId="32BE322F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459808D8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  <w:r w:rsidRPr="00C868E2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HIGHLIGHTS</w:t>
                  </w:r>
                </w:p>
                <w:p w14:paraId="74982327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0B898376" w14:textId="25CA3377" w:rsidR="004E619A" w:rsidRDefault="00D62263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Full floor available in a</w:t>
                  </w:r>
                  <w:r w:rsidR="004E619A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</w:t>
                  </w: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classic post &amp; beam building.</w:t>
                  </w:r>
                </w:p>
                <w:p w14:paraId="152CF9D6" w14:textId="797956B0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39943C2B" w14:textId="735734E7" w:rsidR="006729FB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Bright and airy with </w:t>
                  </w:r>
                  <w:r w:rsidR="006A65FE">
                    <w:rPr>
                      <w:rFonts w:ascii="Arial Nova Light" w:hAnsi="Arial Nova Light"/>
                      <w:color w:val="FFFFFE"/>
                      <w:spacing w:val="4"/>
                    </w:rPr>
                    <w:t>high ceilings and l</w:t>
                  </w: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arge windows</w:t>
                  </w:r>
                </w:p>
                <w:p w14:paraId="03E55E4D" w14:textId="115F6939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14545A7E" w14:textId="537BD81F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Direct </w:t>
                  </w:r>
                  <w:r w:rsidR="00D62263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fright </w:t>
                  </w: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elevator access</w:t>
                  </w:r>
                </w:p>
                <w:p w14:paraId="3584F5BF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0F3ABE7A" w14:textId="191E60A5" w:rsidR="004E619A" w:rsidRDefault="00E83946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O</w:t>
                  </w:r>
                  <w:r w:rsidR="004332E5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 xml:space="preserve">pen plan with </w:t>
                  </w:r>
                  <w:r w:rsidR="004E619A" w:rsidRPr="004E619A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kitchen</w:t>
                  </w:r>
                  <w:r w:rsidR="004332E5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ette</w:t>
                  </w:r>
                  <w:r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 xml:space="preserve"> and</w:t>
                  </w:r>
                  <w:r w:rsidR="005D4A69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 xml:space="preserve"> ensuite washrooms</w:t>
                  </w:r>
                  <w:r w:rsidR="004E619A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. </w:t>
                  </w:r>
                  <w:r w:rsidR="004E619A" w:rsidRPr="00EC5182">
                    <w:rPr>
                      <w:rFonts w:ascii="Arial Nova Light" w:hAnsi="Arial Nova Light"/>
                      <w:color w:val="FFFFFE"/>
                      <w:spacing w:val="4"/>
                    </w:rPr>
                    <w:t>Landlord will provide further leasehold improvements to a qualified tenant</w:t>
                  </w:r>
                  <w:r w:rsidR="004332E5">
                    <w:rPr>
                      <w:rFonts w:ascii="Arial Nova Light" w:hAnsi="Arial Nova Light"/>
                      <w:color w:val="FFFFFE"/>
                      <w:spacing w:val="4"/>
                    </w:rPr>
                    <w:t>.</w:t>
                  </w:r>
                </w:p>
                <w:p w14:paraId="3D6E50B7" w14:textId="4C1B4DDA" w:rsidR="00740AD7" w:rsidRDefault="00740AD7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4E868813" w14:textId="77710813" w:rsidR="00740AD7" w:rsidRDefault="00740AD7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Walkthrough </w:t>
                  </w:r>
                  <w:hyperlink r:id="rId12" w:history="1">
                    <w:r w:rsidRPr="00740AD7">
                      <w:rPr>
                        <w:rStyle w:val="Hyperlink"/>
                        <w:rFonts w:ascii="Arial Nova Light" w:hAnsi="Arial Nova Light"/>
                        <w:b/>
                        <w:bCs/>
                        <w:spacing w:val="4"/>
                      </w:rPr>
                      <w:t>VIE</w:t>
                    </w:r>
                    <w:r w:rsidRPr="00740AD7">
                      <w:rPr>
                        <w:rStyle w:val="Hyperlink"/>
                        <w:rFonts w:ascii="Arial Nova Light" w:hAnsi="Arial Nova Light"/>
                        <w:b/>
                        <w:bCs/>
                        <w:spacing w:val="4"/>
                      </w:rPr>
                      <w:t>W</w:t>
                    </w:r>
                    <w:r w:rsidRPr="00740AD7">
                      <w:rPr>
                        <w:rStyle w:val="Hyperlink"/>
                        <w:rFonts w:ascii="Arial Nova Light" w:hAnsi="Arial Nova Light"/>
                        <w:b/>
                        <w:bCs/>
                        <w:spacing w:val="4"/>
                      </w:rPr>
                      <w:t xml:space="preserve"> HERE</w:t>
                    </w:r>
                  </w:hyperlink>
                </w:p>
                <w:p w14:paraId="51EEED45" w14:textId="77777777" w:rsidR="005D4A69" w:rsidRDefault="005D4A69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5074F066" w14:textId="77777777" w:rsidR="00B61B2C" w:rsidRPr="00740AD7" w:rsidRDefault="005D4A69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740AD7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Tenants are invited to enjoy </w:t>
                  </w:r>
                  <w:r w:rsidR="00B61B2C" w:rsidRPr="00740AD7">
                    <w:rPr>
                      <w:rFonts w:ascii="Arial Nova Light" w:hAnsi="Arial Nova Light"/>
                      <w:color w:val="FFFFFE"/>
                      <w:spacing w:val="4"/>
                    </w:rPr>
                    <w:t>the</w:t>
                  </w:r>
                  <w:r w:rsidRPr="00740AD7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rooftop patio at </w:t>
                  </w:r>
                </w:p>
                <w:p w14:paraId="3FA29D69" w14:textId="3D62FA05" w:rsidR="005D4A69" w:rsidRPr="00740AD7" w:rsidRDefault="005D4A69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740AD7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130 </w:t>
                  </w:r>
                  <w:proofErr w:type="spellStart"/>
                  <w:r w:rsidRPr="00740AD7">
                    <w:rPr>
                      <w:rFonts w:ascii="Arial Nova Light" w:hAnsi="Arial Nova Light"/>
                      <w:color w:val="FFFFFE"/>
                      <w:spacing w:val="4"/>
                    </w:rPr>
                    <w:t>Spadina</w:t>
                  </w:r>
                  <w:proofErr w:type="spellEnd"/>
                  <w:r w:rsidR="00B61B2C" w:rsidRPr="00740AD7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  <w:r w:rsidR="00D62263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096" behindDoc="0" locked="0" layoutInCell="1" allowOverlap="1" wp14:anchorId="660A5F36" wp14:editId="74861089">
            <wp:simplePos x="0" y="0"/>
            <wp:positionH relativeFrom="margin">
              <wp:posOffset>2080260</wp:posOffset>
            </wp:positionH>
            <wp:positionV relativeFrom="page">
              <wp:posOffset>540385</wp:posOffset>
            </wp:positionV>
            <wp:extent cx="5234940" cy="3491865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AD7">
        <w:rPr>
          <w:noProof/>
        </w:rPr>
        <w:pict w14:anchorId="54A66412">
          <v:shape id="Text Box 8" o:spid="_x0000_s1026" type="#_x0000_t202" style="position:absolute;margin-left:851.2pt;margin-top:44.4pt;width:172.8pt;height:68.4pt;z-index:25166028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" filled="f" fillcolor="#fffffe" stroked="f" strokecolor="#212120" insetpen="t">
            <v:textbox inset="2.88pt,2.88pt,2.88pt,2.88pt">
              <w:txbxContent>
                <w:p w14:paraId="628992BF" w14:textId="77777777" w:rsidR="001B6EA0" w:rsidRPr="00ED2804" w:rsidRDefault="001B6EA0" w:rsidP="001B6EA0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46"/>
                      <w:szCs w:val="46"/>
                    </w:rPr>
                  </w:pPr>
                  <w:r w:rsidRPr="00ED2804"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46"/>
                      <w:szCs w:val="46"/>
                    </w:rPr>
                    <w:t>116 SPADINA AVE.</w:t>
                  </w:r>
                </w:p>
                <w:p w14:paraId="2BB81F75" w14:textId="52CF8F37" w:rsidR="004E619A" w:rsidRPr="006A65FE" w:rsidRDefault="001B6EA0" w:rsidP="001B6EA0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1F3864" w:themeColor="accent1" w:themeShade="80"/>
                      <w:w w:val="80"/>
                      <w:sz w:val="40"/>
                      <w:szCs w:val="40"/>
                    </w:rPr>
                  </w:pPr>
                  <w:r w:rsidRPr="00ED2804"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46"/>
                      <w:szCs w:val="46"/>
                    </w:rPr>
                    <w:t xml:space="preserve"> </w:t>
                  </w:r>
                  <w:r w:rsidRPr="00ED2804"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32"/>
                      <w:szCs w:val="32"/>
                    </w:rPr>
                    <w:t>The Reading Building</w:t>
                  </w:r>
                </w:p>
              </w:txbxContent>
            </v:textbox>
            <w10:wrap anchorx="margin" anchory="page"/>
          </v:shape>
        </w:pict>
      </w:r>
      <w:r w:rsidR="00160DCC">
        <w:br w:type="page"/>
      </w:r>
    </w:p>
    <w:p w14:paraId="5BFCDB67" w14:textId="4AA0E733" w:rsidR="004E644B" w:rsidRDefault="004332E5"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721216" behindDoc="0" locked="0" layoutInCell="1" allowOverlap="1" wp14:anchorId="5DDE0DAF" wp14:editId="3CC05A84">
            <wp:simplePos x="0" y="0"/>
            <wp:positionH relativeFrom="margin">
              <wp:posOffset>3573780</wp:posOffset>
            </wp:positionH>
            <wp:positionV relativeFrom="page">
              <wp:posOffset>6652260</wp:posOffset>
            </wp:positionV>
            <wp:extent cx="3789045" cy="2880360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F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9168" behindDoc="0" locked="0" layoutInCell="1" allowOverlap="1" wp14:anchorId="7536090B" wp14:editId="5F727E34">
            <wp:simplePos x="0" y="0"/>
            <wp:positionH relativeFrom="margin">
              <wp:posOffset>3573780</wp:posOffset>
            </wp:positionH>
            <wp:positionV relativeFrom="page">
              <wp:posOffset>3526790</wp:posOffset>
            </wp:positionV>
            <wp:extent cx="3761740" cy="28213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F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7120" behindDoc="0" locked="0" layoutInCell="1" allowOverlap="1" wp14:anchorId="7D97D089" wp14:editId="702B8182">
            <wp:simplePos x="0" y="0"/>
            <wp:positionH relativeFrom="margin">
              <wp:posOffset>3573780</wp:posOffset>
            </wp:positionH>
            <wp:positionV relativeFrom="page">
              <wp:posOffset>367030</wp:posOffset>
            </wp:positionV>
            <wp:extent cx="3768090" cy="28257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F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3024" behindDoc="0" locked="0" layoutInCell="1" allowOverlap="1" wp14:anchorId="1A926EAD" wp14:editId="21964E67">
            <wp:simplePos x="0" y="0"/>
            <wp:positionH relativeFrom="margin">
              <wp:posOffset>-7620</wp:posOffset>
            </wp:positionH>
            <wp:positionV relativeFrom="page">
              <wp:posOffset>5029200</wp:posOffset>
            </wp:positionV>
            <wp:extent cx="3412490" cy="454977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F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5072" behindDoc="0" locked="0" layoutInCell="1" allowOverlap="1" wp14:anchorId="67554812" wp14:editId="19D27B94">
            <wp:simplePos x="0" y="0"/>
            <wp:positionH relativeFrom="margin">
              <wp:posOffset>-7620</wp:posOffset>
            </wp:positionH>
            <wp:positionV relativeFrom="page">
              <wp:posOffset>335280</wp:posOffset>
            </wp:positionV>
            <wp:extent cx="3411855" cy="45491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5643"/>
    <w:rsid w:val="00007736"/>
    <w:rsid w:val="00012646"/>
    <w:rsid w:val="00036304"/>
    <w:rsid w:val="00044A15"/>
    <w:rsid w:val="00137457"/>
    <w:rsid w:val="00160DCC"/>
    <w:rsid w:val="001972DB"/>
    <w:rsid w:val="001B507A"/>
    <w:rsid w:val="001B6EA0"/>
    <w:rsid w:val="003C3747"/>
    <w:rsid w:val="003C5643"/>
    <w:rsid w:val="003D3FCB"/>
    <w:rsid w:val="003F54D3"/>
    <w:rsid w:val="004332E5"/>
    <w:rsid w:val="004E619A"/>
    <w:rsid w:val="004E644B"/>
    <w:rsid w:val="00502F85"/>
    <w:rsid w:val="005D4A69"/>
    <w:rsid w:val="00616017"/>
    <w:rsid w:val="0064717B"/>
    <w:rsid w:val="006729FB"/>
    <w:rsid w:val="00682BB1"/>
    <w:rsid w:val="006A65FE"/>
    <w:rsid w:val="006C7A55"/>
    <w:rsid w:val="0071060A"/>
    <w:rsid w:val="00740AD7"/>
    <w:rsid w:val="007721A7"/>
    <w:rsid w:val="007B46E6"/>
    <w:rsid w:val="00933B2E"/>
    <w:rsid w:val="00942A89"/>
    <w:rsid w:val="00961800"/>
    <w:rsid w:val="00996CA5"/>
    <w:rsid w:val="00A23E12"/>
    <w:rsid w:val="00A96CF6"/>
    <w:rsid w:val="00AC5CD1"/>
    <w:rsid w:val="00B070AF"/>
    <w:rsid w:val="00B17133"/>
    <w:rsid w:val="00B47E1C"/>
    <w:rsid w:val="00B61B2C"/>
    <w:rsid w:val="00BC2128"/>
    <w:rsid w:val="00C868E2"/>
    <w:rsid w:val="00CD73E1"/>
    <w:rsid w:val="00D62263"/>
    <w:rsid w:val="00DD5F1F"/>
    <w:rsid w:val="00E752E8"/>
    <w:rsid w:val="00E83946"/>
    <w:rsid w:val="00EC3EC5"/>
    <w:rsid w:val="00ED0330"/>
    <w:rsid w:val="00F22765"/>
    <w:rsid w:val="00F343A6"/>
    <w:rsid w:val="00F563AD"/>
    <w:rsid w:val="00F6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42D5684"/>
  <w15:docId w15:val="{FDEE6CAA-682E-42F9-A0F0-4E206811B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682B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BB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0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17"/>
    <w:rPr>
      <w:rFonts w:ascii="Segoe UI" w:eastAsia="Times New Roman" w:hAnsi="Segoe UI" w:cs="Segoe UI"/>
      <w:color w:val="212120"/>
      <w:kern w:val="28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40A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drive.google.com/file/d/1WTumRhVUCoucHtu9pBw7zSfWv1-MpYVT/view?usp=sharing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350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8</cp:revision>
  <cp:lastPrinted>2024-03-25T20:34:00Z</cp:lastPrinted>
  <dcterms:created xsi:type="dcterms:W3CDTF">2024-02-29T15:29:00Z</dcterms:created>
  <dcterms:modified xsi:type="dcterms:W3CDTF">2024-12-03T17:08:00Z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