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6F2ECCCC" w:rsidR="004E644B" w:rsidRDefault="00EB0BB3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22293C58">
                <wp:simplePos x="0" y="0"/>
                <wp:positionH relativeFrom="column">
                  <wp:posOffset>76200</wp:posOffset>
                </wp:positionH>
                <wp:positionV relativeFrom="margin">
                  <wp:posOffset>769620</wp:posOffset>
                </wp:positionV>
                <wp:extent cx="1783080" cy="6949440"/>
                <wp:effectExtent l="0" t="0" r="762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582D3806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D3602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603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569730EC" w14:textId="77777777" w:rsidR="00DF0FFA" w:rsidRDefault="00EC3EC5" w:rsidP="00DF0FF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D36020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 xml:space="preserve">3,332 </w:t>
                            </w:r>
                            <w:r w:rsidR="00C868E2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sq ft</w:t>
                            </w:r>
                            <w:r w:rsidR="00DF0FFA" w:rsidRPr="00DF0FFA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.</w:t>
                            </w:r>
                            <w:r w:rsidR="00DF0FF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08FC14BB" w14:textId="49B40F3E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A0A7B4B" w14:textId="06DBA87E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$16</w:t>
                            </w:r>
                            <w:r w:rsidR="00067A2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.25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(plus hydro)</w:t>
                            </w:r>
                          </w:p>
                          <w:p w14:paraId="1B0C5D41" w14:textId="44623A64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AC859F4" w14:textId="77777777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277CFEAE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9357F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 – 5 years</w:t>
                            </w:r>
                          </w:p>
                          <w:p w14:paraId="03A1494D" w14:textId="18BAA78A" w:rsidR="00B27E78" w:rsidRDefault="00B27E7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BBA2496" w14:textId="7173B0DB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E54C069" w14:textId="77777777" w:rsidR="00EB0BB3" w:rsidRDefault="00EB0B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06D23F2" w14:textId="652BE923" w:rsidR="00D91ED6" w:rsidRDefault="009C33BF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Fully furnished c</w:t>
                            </w:r>
                            <w:r w:rsidR="00FE550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orner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suite</w:t>
                            </w:r>
                          </w:p>
                          <w:p w14:paraId="090B01FE" w14:textId="77777777" w:rsidR="00D91ED6" w:rsidRDefault="00D91ED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6FFD12" w14:textId="530893A5" w:rsidR="00C924B3" w:rsidRDefault="00E23907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Mainly o</w:t>
                            </w:r>
                            <w:r w:rsidR="00FE550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pen plan w/</w:t>
                            </w:r>
                            <w:r w:rsidR="00D3602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9C33BF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</w:t>
                            </w:r>
                            <w:r w:rsidR="00D3602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offices,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boardroom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DF0FF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server/storage 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and kitchenette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64E9DDD0" w:rsidR="00C868E2" w:rsidRDefault="00D3602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</w:t>
                            </w:r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ardwood floor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966CBD" w14:textId="7A221660" w:rsidR="00C868E2" w:rsidRDefault="005B371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arge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operable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windows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1FAA9886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LRT at the doorstep </w:t>
                            </w:r>
                          </w:p>
                          <w:p w14:paraId="2D3C33B5" w14:textId="799871E7" w:rsidR="00946957" w:rsidRDefault="00946957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9FA6240" w14:textId="697E303F" w:rsidR="00946957" w:rsidRDefault="00735451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Great downtown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location</w:t>
                            </w:r>
                          </w:p>
                          <w:p w14:paraId="290DCD76" w14:textId="118FE2EA" w:rsidR="009C33BF" w:rsidRDefault="009C33BF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800E394" w14:textId="4F34DBDF" w:rsidR="009C33BF" w:rsidRDefault="009C33BF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Walkthrough </w:t>
                            </w:r>
                            <w:hyperlink r:id="rId7" w:history="1">
                              <w:r w:rsidRPr="0085798B">
                                <w:rPr>
                                  <w:rStyle w:val="Hyperlink"/>
                                  <w:rFonts w:ascii="Arial Nova Light" w:hAnsi="Arial Nova Light"/>
                                  <w:b/>
                                  <w:bCs/>
                                  <w:color w:val="FFFFFF" w:themeColor="background1"/>
                                  <w:spacing w:val="4"/>
                                </w:rPr>
                                <w:t>VIEW HERE</w:t>
                              </w:r>
                            </w:hyperlink>
                          </w:p>
                          <w:p w14:paraId="3EA345D4" w14:textId="77777777" w:rsidR="009357F9" w:rsidRDefault="009357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CDB53A5" w14:textId="214DE1E0" w:rsidR="005F7C50" w:rsidRDefault="00067A29" w:rsidP="005F7C50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Stunning</w:t>
                            </w:r>
                            <w:r w:rsidR="005F7C50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 xml:space="preserve"> rooftop terrace with </w:t>
                            </w:r>
                            <w:proofErr w:type="spellStart"/>
                            <w:r w:rsidR="005F7C50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wifi</w:t>
                            </w:r>
                            <w:proofErr w:type="spellEnd"/>
                          </w:p>
                          <w:p w14:paraId="51F9B509" w14:textId="77777777" w:rsidR="009357F9" w:rsidRDefault="009357F9" w:rsidP="009357F9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B92BFDA" w14:textId="760CEF31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6pt;margin-top:60.6pt;width:140.4pt;height:547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582D3806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D3602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603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569730EC" w14:textId="77777777" w:rsidR="00DF0FFA" w:rsidRDefault="00EC3EC5" w:rsidP="00DF0FF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D36020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 xml:space="preserve">3,332 </w:t>
                      </w:r>
                      <w:r w:rsidR="00C868E2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sq ft</w:t>
                      </w:r>
                      <w:r w:rsidR="00DF0FFA" w:rsidRPr="00DF0FFA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.</w:t>
                      </w:r>
                      <w:r w:rsidR="00DF0FF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08FC14BB" w14:textId="49B40F3E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A0A7B4B" w14:textId="06DBA87E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$16</w:t>
                      </w:r>
                      <w:r w:rsidR="00067A2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.25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(plus hydro)</w:t>
                      </w:r>
                    </w:p>
                    <w:p w14:paraId="1B0C5D41" w14:textId="44623A64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AC859F4" w14:textId="77777777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277CFEAE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9357F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 – 5 years</w:t>
                      </w:r>
                    </w:p>
                    <w:p w14:paraId="03A1494D" w14:textId="18BAA78A" w:rsidR="00B27E78" w:rsidRDefault="00B27E7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BBA2496" w14:textId="7173B0DB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E54C069" w14:textId="77777777" w:rsidR="00EB0BB3" w:rsidRDefault="00EB0B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06D23F2" w14:textId="652BE923" w:rsidR="00D91ED6" w:rsidRDefault="009C33BF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Fully furnished c</w:t>
                      </w:r>
                      <w:r w:rsidR="00FE550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orner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suite</w:t>
                      </w:r>
                    </w:p>
                    <w:p w14:paraId="090B01FE" w14:textId="77777777" w:rsidR="00D91ED6" w:rsidRDefault="00D91ED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6FFD12" w14:textId="530893A5" w:rsidR="00C924B3" w:rsidRDefault="00E23907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Mainly o</w:t>
                      </w:r>
                      <w:r w:rsidR="00FE550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pen plan w/</w:t>
                      </w:r>
                      <w:r w:rsidR="00D3602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9C33BF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</w:t>
                      </w:r>
                      <w:r w:rsidR="00D3602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offices,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boardroom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DF0FF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server/storage 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and kitchenette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64E9DDD0" w:rsidR="00C868E2" w:rsidRDefault="00D3602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</w:t>
                      </w:r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ardwood floor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966CBD" w14:textId="7A221660" w:rsidR="00C868E2" w:rsidRDefault="005B371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arge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operable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windows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1FAA9886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LRT at the doorstep </w:t>
                      </w:r>
                    </w:p>
                    <w:p w14:paraId="2D3C33B5" w14:textId="799871E7" w:rsidR="00946957" w:rsidRDefault="00946957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9FA6240" w14:textId="697E303F" w:rsidR="00946957" w:rsidRDefault="00735451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Great downtown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location</w:t>
                      </w:r>
                    </w:p>
                    <w:p w14:paraId="290DCD76" w14:textId="118FE2EA" w:rsidR="009C33BF" w:rsidRDefault="009C33BF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800E394" w14:textId="4F34DBDF" w:rsidR="009C33BF" w:rsidRDefault="009C33BF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Walkthrough </w:t>
                      </w:r>
                      <w:hyperlink r:id="rId8" w:history="1">
                        <w:r w:rsidRPr="0085798B">
                          <w:rPr>
                            <w:rStyle w:val="Hyperlink"/>
                            <w:rFonts w:ascii="Arial Nova Light" w:hAnsi="Arial Nova Light"/>
                            <w:b/>
                            <w:bCs/>
                            <w:color w:val="FFFFFF" w:themeColor="background1"/>
                            <w:spacing w:val="4"/>
                          </w:rPr>
                          <w:t>VIEW HERE</w:t>
                        </w:r>
                      </w:hyperlink>
                    </w:p>
                    <w:p w14:paraId="3EA345D4" w14:textId="77777777" w:rsidR="009357F9" w:rsidRDefault="009357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CDB53A5" w14:textId="214DE1E0" w:rsidR="005F7C50" w:rsidRDefault="00067A29" w:rsidP="005F7C50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Stunning</w:t>
                      </w:r>
                      <w:r w:rsidR="005F7C50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 xml:space="preserve"> rooftop terrace with </w:t>
                      </w:r>
                      <w:proofErr w:type="spellStart"/>
                      <w:r w:rsidR="005F7C50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wifi</w:t>
                      </w:r>
                      <w:proofErr w:type="spellEnd"/>
                    </w:p>
                    <w:p w14:paraId="51F9B509" w14:textId="77777777" w:rsidR="009357F9" w:rsidRDefault="009357F9" w:rsidP="009357F9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B92BFDA" w14:textId="760CEF31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AB7CA3">
        <w:rPr>
          <w:noProof/>
          <w:color w:val="767171" w:themeColor="background2" w:themeShade="80"/>
          <w:sz w:val="36"/>
          <w:szCs w:val="36"/>
        </w:rPr>
        <w:drawing>
          <wp:anchor distT="0" distB="0" distL="114300" distR="114300" simplePos="0" relativeHeight="251719168" behindDoc="0" locked="0" layoutInCell="1" allowOverlap="1" wp14:anchorId="1AD9909D" wp14:editId="3D6209EC">
            <wp:simplePos x="0" y="0"/>
            <wp:positionH relativeFrom="margin">
              <wp:posOffset>2200910</wp:posOffset>
            </wp:positionH>
            <wp:positionV relativeFrom="paragraph">
              <wp:posOffset>6339840</wp:posOffset>
            </wp:positionV>
            <wp:extent cx="2357120" cy="1767840"/>
            <wp:effectExtent l="0" t="0" r="5080" b="381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CA3">
        <w:rPr>
          <w:noProof/>
          <w:color w:val="767171" w:themeColor="background2" w:themeShade="80"/>
          <w:sz w:val="36"/>
          <w:szCs w:val="36"/>
        </w:rPr>
        <w:drawing>
          <wp:anchor distT="0" distB="0" distL="114300" distR="114300" simplePos="0" relativeHeight="251717120" behindDoc="0" locked="0" layoutInCell="1" allowOverlap="1" wp14:anchorId="0486238F" wp14:editId="0E56A85C">
            <wp:simplePos x="0" y="0"/>
            <wp:positionH relativeFrom="margin">
              <wp:posOffset>4758690</wp:posOffset>
            </wp:positionH>
            <wp:positionV relativeFrom="paragraph">
              <wp:posOffset>4419600</wp:posOffset>
            </wp:positionV>
            <wp:extent cx="2415540" cy="1811655"/>
            <wp:effectExtent l="0" t="0" r="381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CA3">
        <w:rPr>
          <w:noProof/>
          <w:color w:val="767171" w:themeColor="background2" w:themeShade="80"/>
          <w:sz w:val="36"/>
          <w:szCs w:val="36"/>
        </w:rPr>
        <w:drawing>
          <wp:anchor distT="0" distB="0" distL="114300" distR="114300" simplePos="0" relativeHeight="251715072" behindDoc="0" locked="0" layoutInCell="1" allowOverlap="1" wp14:anchorId="1B9799ED" wp14:editId="440F0B5F">
            <wp:simplePos x="0" y="0"/>
            <wp:positionH relativeFrom="margin">
              <wp:posOffset>2175510</wp:posOffset>
            </wp:positionH>
            <wp:positionV relativeFrom="paragraph">
              <wp:posOffset>4404360</wp:posOffset>
            </wp:positionV>
            <wp:extent cx="2407920" cy="1805940"/>
            <wp:effectExtent l="38100" t="38100" r="49530" b="4191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7F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1216" behindDoc="0" locked="0" layoutInCell="1" allowOverlap="1" wp14:anchorId="36700DFE" wp14:editId="22A662BB">
            <wp:simplePos x="0" y="0"/>
            <wp:positionH relativeFrom="margin">
              <wp:posOffset>4701540</wp:posOffset>
            </wp:positionH>
            <wp:positionV relativeFrom="page">
              <wp:posOffset>6568440</wp:posOffset>
            </wp:positionV>
            <wp:extent cx="2499360" cy="176022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80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60B480C1">
                <wp:simplePos x="0" y="0"/>
                <wp:positionH relativeFrom="margin">
                  <wp:posOffset>5208270</wp:posOffset>
                </wp:positionH>
                <wp:positionV relativeFrom="page">
                  <wp:posOffset>304800</wp:posOffset>
                </wp:positionV>
                <wp:extent cx="2034540" cy="868680"/>
                <wp:effectExtent l="0" t="0" r="381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7954015B" w:rsidR="002F4C58" w:rsidRPr="00ED2804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1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30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SPADINA AVE.</w:t>
                            </w:r>
                          </w:p>
                          <w:p w14:paraId="46190120" w14:textId="683286F0" w:rsidR="00C924B3" w:rsidRPr="00ED2804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>Fashion</w:t>
                            </w:r>
                            <w:r w:rsidR="002F4C58"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 Building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C8E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0.1pt;margin-top:24pt;width:160.2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3DA53D8A" w14:textId="7954015B" w:rsidR="002F4C58" w:rsidRPr="00ED2804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1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30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SPADINA AVE.</w:t>
                      </w:r>
                    </w:p>
                    <w:p w14:paraId="46190120" w14:textId="683286F0" w:rsidR="00C924B3" w:rsidRPr="00ED2804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The 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>Fashion</w:t>
                      </w:r>
                      <w:r w:rsidR="002F4C58"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 Building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354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6F11E839">
                <wp:simplePos x="0" y="0"/>
                <wp:positionH relativeFrom="column">
                  <wp:posOffset>83820</wp:posOffset>
                </wp:positionH>
                <wp:positionV relativeFrom="page">
                  <wp:posOffset>486410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_x0000_s1027" type="#_x0000_t202" style="position:absolute;margin-left:6.6pt;margin-top:38.3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10F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1F9A0512">
            <wp:simplePos x="0" y="0"/>
            <wp:positionH relativeFrom="margin">
              <wp:posOffset>2118360</wp:posOffset>
            </wp:positionH>
            <wp:positionV relativeFrom="page">
              <wp:posOffset>990600</wp:posOffset>
            </wp:positionV>
            <wp:extent cx="5113020" cy="35172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04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0EFF4F91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211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5742F" id="Rectangle 3" o:spid="_x0000_s1026" style="position:absolute;margin-left:.6pt;margin-top:30.6pt;width:143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67A29"/>
    <w:rsid w:val="001010F6"/>
    <w:rsid w:val="001138E9"/>
    <w:rsid w:val="001972DB"/>
    <w:rsid w:val="002F4C58"/>
    <w:rsid w:val="00304F4F"/>
    <w:rsid w:val="003C5643"/>
    <w:rsid w:val="003E7AC3"/>
    <w:rsid w:val="00451EB8"/>
    <w:rsid w:val="004B376E"/>
    <w:rsid w:val="004E644B"/>
    <w:rsid w:val="00502F85"/>
    <w:rsid w:val="005B3713"/>
    <w:rsid w:val="005C794B"/>
    <w:rsid w:val="005F7C50"/>
    <w:rsid w:val="0064717B"/>
    <w:rsid w:val="00690889"/>
    <w:rsid w:val="006C0633"/>
    <w:rsid w:val="0071060A"/>
    <w:rsid w:val="007153BB"/>
    <w:rsid w:val="00735451"/>
    <w:rsid w:val="007721A7"/>
    <w:rsid w:val="00772FD9"/>
    <w:rsid w:val="0079043F"/>
    <w:rsid w:val="007B46E6"/>
    <w:rsid w:val="00832F49"/>
    <w:rsid w:val="0085798B"/>
    <w:rsid w:val="008C45C8"/>
    <w:rsid w:val="009357F9"/>
    <w:rsid w:val="00942A89"/>
    <w:rsid w:val="00946957"/>
    <w:rsid w:val="00961800"/>
    <w:rsid w:val="009C33BF"/>
    <w:rsid w:val="00AB7CA3"/>
    <w:rsid w:val="00AC5CD1"/>
    <w:rsid w:val="00B11808"/>
    <w:rsid w:val="00B17133"/>
    <w:rsid w:val="00B27E78"/>
    <w:rsid w:val="00BA4AE6"/>
    <w:rsid w:val="00BC2128"/>
    <w:rsid w:val="00BF3E9A"/>
    <w:rsid w:val="00C23A2E"/>
    <w:rsid w:val="00C868E2"/>
    <w:rsid w:val="00C924B3"/>
    <w:rsid w:val="00D36020"/>
    <w:rsid w:val="00D91ED6"/>
    <w:rsid w:val="00DF0FFA"/>
    <w:rsid w:val="00E23907"/>
    <w:rsid w:val="00EB0BB3"/>
    <w:rsid w:val="00EC3EC5"/>
    <w:rsid w:val="00ED0330"/>
    <w:rsid w:val="00ED2804"/>
    <w:rsid w:val="00F0416A"/>
    <w:rsid w:val="00F563AD"/>
    <w:rsid w:val="00FC2591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9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4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G62Ytbq81waDmw8wWUdm-YsCzZVLSdd2/view?usp=sharing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rive.google.com/file/d/1G62Ytbq81waDmw8wWUdm-YsCzZVLSdd2/view?usp=sharin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F9F8A-C9F1-47C9-9F18-00EE38AA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44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6</cp:revision>
  <cp:lastPrinted>2024-07-08T19:54:00Z</cp:lastPrinted>
  <dcterms:created xsi:type="dcterms:W3CDTF">2023-05-03T17:26:00Z</dcterms:created>
  <dcterms:modified xsi:type="dcterms:W3CDTF">2024-12-04T19:25:00Z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