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2D74FBEA" w:rsidR="004E644B" w:rsidRDefault="006E5D0E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12EE502A">
            <wp:simplePos x="0" y="0"/>
            <wp:positionH relativeFrom="margin">
              <wp:posOffset>1988820</wp:posOffset>
            </wp:positionH>
            <wp:positionV relativeFrom="page">
              <wp:posOffset>388620</wp:posOffset>
            </wp:positionV>
            <wp:extent cx="5257800" cy="33299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91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3427F13F">
                <wp:simplePos x="0" y="0"/>
                <wp:positionH relativeFrom="margin">
                  <wp:posOffset>14605</wp:posOffset>
                </wp:positionH>
                <wp:positionV relativeFrom="page">
                  <wp:posOffset>845820</wp:posOffset>
                </wp:positionV>
                <wp:extent cx="2034540" cy="998220"/>
                <wp:effectExtent l="0" t="0" r="381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53D8A" w14:textId="7954015B" w:rsidR="002F4C58" w:rsidRPr="0034291C" w:rsidRDefault="002F4C58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34291C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>1</w:t>
                            </w:r>
                            <w:r w:rsidR="001010F6" w:rsidRPr="0034291C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>30</w:t>
                            </w:r>
                            <w:r w:rsidRPr="0034291C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 xml:space="preserve"> SPADINA AVE.</w:t>
                            </w:r>
                          </w:p>
                          <w:p w14:paraId="3994ED3A" w14:textId="37353233" w:rsidR="00007736" w:rsidRPr="00C924B3" w:rsidRDefault="00007736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C8E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.15pt;margin-top:66.6pt;width:160.2pt;height:78.6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3DA53D8A" w14:textId="7954015B" w:rsidR="002F4C58" w:rsidRPr="0034291C" w:rsidRDefault="002F4C58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</w:pPr>
                      <w:r w:rsidRPr="0034291C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>1</w:t>
                      </w:r>
                      <w:r w:rsidR="001010F6" w:rsidRPr="0034291C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>30</w:t>
                      </w:r>
                      <w:r w:rsidRPr="0034291C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 xml:space="preserve"> SPADINA AVE.</w:t>
                      </w:r>
                    </w:p>
                    <w:p w14:paraId="3994ED3A" w14:textId="37353233" w:rsidR="00007736" w:rsidRPr="00C924B3" w:rsidRDefault="00007736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54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5F84BCA8">
                <wp:simplePos x="0" y="0"/>
                <wp:positionH relativeFrom="column">
                  <wp:posOffset>83820</wp:posOffset>
                </wp:positionH>
                <wp:positionV relativeFrom="page">
                  <wp:posOffset>486410</wp:posOffset>
                </wp:positionV>
                <wp:extent cx="1684020" cy="424815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FA95C7" w14:textId="3F9A0313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34291C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0"/>
                                <w:szCs w:val="40"/>
                              </w:rPr>
                              <w:t>FOR LEASE</w:t>
                            </w:r>
                            <w:r w:rsidR="0034291C" w:rsidRPr="0034291C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0"/>
                                <w:szCs w:val="40"/>
                              </w:rPr>
                              <w:t xml:space="preserve"> AT</w:t>
                            </w: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5FF1" id="_x0000_s1027" type="#_x0000_t202" style="position:absolute;margin-left:6.6pt;margin-top:38.3pt;width:132.6pt;height:33.4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65FA95C7" w14:textId="3F9A0313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34291C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0"/>
                          <w:szCs w:val="40"/>
                        </w:rPr>
                        <w:t>FOR LEASE</w:t>
                      </w:r>
                      <w:r w:rsidR="0034291C" w:rsidRPr="0034291C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0"/>
                          <w:szCs w:val="40"/>
                        </w:rPr>
                        <w:t xml:space="preserve"> AT</w:t>
                      </w: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2804" w:rsidRPr="008C45C8">
        <w:rPr>
          <w:noProof/>
          <w:color w:val="002060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41DFDBF3">
                <wp:simplePos x="0" y="0"/>
                <wp:positionH relativeFrom="margin">
                  <wp:posOffset>7620</wp:posOffset>
                </wp:positionH>
                <wp:positionV relativeFrom="page">
                  <wp:posOffset>388620</wp:posOffset>
                </wp:positionV>
                <wp:extent cx="1821180" cy="7940040"/>
                <wp:effectExtent l="0" t="0" r="762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7940040"/>
                        </a:xfrm>
                        <a:prstGeom prst="rect">
                          <a:avLst/>
                        </a:prstGeom>
                        <a:solidFill>
                          <a:srgbClr val="29365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A7D40" id="Rectangle 3" o:spid="_x0000_s1026" style="position:absolute;margin-left:.6pt;margin-top:30.6pt;width:143.4pt;height:625.2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" fillcolor="#293655" stroked="f">
                <v:textbox inset="2.88pt,2.88pt,2.88pt,2.88pt"/>
                <w10:wrap anchorx="margin" anchory="page"/>
              </v:rect>
            </w:pict>
          </mc:Fallback>
        </mc:AlternateContent>
      </w:r>
      <w:r w:rsidR="00ED280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00662873">
                <wp:simplePos x="0" y="0"/>
                <wp:positionH relativeFrom="column">
                  <wp:posOffset>76200</wp:posOffset>
                </wp:positionH>
                <wp:positionV relativeFrom="margin">
                  <wp:posOffset>1158240</wp:posOffset>
                </wp:positionV>
                <wp:extent cx="1783080" cy="6949440"/>
                <wp:effectExtent l="0" t="0" r="762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69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03C108" w14:textId="77777777" w:rsidR="0034291C" w:rsidRDefault="0034291C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A64A77F" w14:textId="66339C65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66F99030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Availability: Suite</w:t>
                            </w:r>
                            <w:r w:rsidR="00557141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1C4B0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70</w:t>
                            </w:r>
                            <w:r w:rsidR="00B2204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2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027AA841" w14:textId="1CABBA43" w:rsidR="00007736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B2204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1,053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sq ft</w:t>
                            </w:r>
                          </w:p>
                          <w:p w14:paraId="39DE0764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C93F3D" w14:textId="3F254456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13BB6013" w14:textId="166181A9" w:rsidR="00787D9E" w:rsidRDefault="00787D9E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6CD2BAFB" w14:textId="77777777" w:rsidR="00787D9E" w:rsidRDefault="00787D9E" w:rsidP="00787D9E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TMI: $16.25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psf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(plus hydro)</w:t>
                            </w:r>
                          </w:p>
                          <w:p w14:paraId="638A4661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73ADBA01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Term: </w:t>
                            </w:r>
                            <w:r w:rsidR="00AC18F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Flexible</w:t>
                            </w:r>
                          </w:p>
                          <w:p w14:paraId="623ED48D" w14:textId="1825F7D4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E491EE8" w14:textId="77777777" w:rsidR="0034291C" w:rsidRDefault="0034291C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3D1E4BA7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20D0A3D8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406D23F2" w14:textId="6F0D8EBF" w:rsidR="00D91ED6" w:rsidRDefault="00772FD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C</w:t>
                            </w:r>
                            <w:r w:rsidR="00FE550D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orner</w:t>
                            </w:r>
                            <w:r w:rsidR="0069088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suite</w:t>
                            </w:r>
                            <w:r w:rsidR="001C4B0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with large operable windows</w:t>
                            </w:r>
                          </w:p>
                          <w:p w14:paraId="090B01FE" w14:textId="77777777" w:rsidR="00D91ED6" w:rsidRDefault="00D91ED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96FFD12" w14:textId="03EBA8DC" w:rsidR="00C924B3" w:rsidRDefault="0060429B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Bright </w:t>
                            </w:r>
                            <w:r w:rsidR="00AC18F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open plan with</w:t>
                            </w:r>
                            <w:r w:rsidR="001C4B0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AC18F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meeting room/lounge and </w:t>
                            </w:r>
                            <w:r w:rsidR="00205A87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kitchenette</w:t>
                            </w:r>
                          </w:p>
                          <w:p w14:paraId="67CCE115" w14:textId="77777777" w:rsidR="00C924B3" w:rsidRDefault="00C924B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9771AE7" w14:textId="72D33049" w:rsidR="00C868E2" w:rsidRDefault="0060429B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H</w:t>
                            </w:r>
                            <w:r w:rsidR="0069088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ardwood floor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</w:t>
                            </w:r>
                          </w:p>
                          <w:p w14:paraId="77CEA426" w14:textId="5864F65E" w:rsidR="00862F6A" w:rsidRDefault="00862F6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44C5BB3" w14:textId="3C3A24FB" w:rsidR="00862F6A" w:rsidRDefault="006F60D7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Beautiful</w:t>
                            </w:r>
                            <w:r w:rsidR="00862F6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historic property</w:t>
                            </w:r>
                          </w:p>
                          <w:p w14:paraId="05E17CCF" w14:textId="7579B631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 </w:t>
                            </w:r>
                          </w:p>
                          <w:p w14:paraId="51464D6B" w14:textId="1FAA9886" w:rsidR="00007736" w:rsidRDefault="003E7AC3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LRT at the doorstep </w:t>
                            </w:r>
                          </w:p>
                          <w:p w14:paraId="2D3C33B5" w14:textId="799871E7" w:rsidR="00946957" w:rsidRDefault="00946957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29FA6240" w14:textId="61D2F44A" w:rsidR="00946957" w:rsidRDefault="00735451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Great downtown</w:t>
                            </w:r>
                            <w:r w:rsidR="003E7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location</w:t>
                            </w:r>
                          </w:p>
                          <w:p w14:paraId="74F29ED6" w14:textId="77777777" w:rsidR="00CD4712" w:rsidRDefault="00CD4712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C7807AC" w14:textId="359794D6" w:rsidR="00CD4712" w:rsidRDefault="00787D9E" w:rsidP="00CD471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>Stunning</w:t>
                            </w:r>
                            <w:r w:rsidR="00CD4712"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 xml:space="preserve"> rooftop terrace with </w:t>
                            </w:r>
                            <w:proofErr w:type="spellStart"/>
                            <w:r w:rsidR="00CD4712"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>wifi</w:t>
                            </w:r>
                            <w:proofErr w:type="spellEnd"/>
                          </w:p>
                          <w:p w14:paraId="676E9697" w14:textId="18940E5A" w:rsidR="00002522" w:rsidRDefault="00002522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62D34D92" w14:textId="36C3EC0F" w:rsidR="00007736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751523"/>
                              </w:rPr>
                            </w:pPr>
                          </w:p>
                          <w:p w14:paraId="7B92BFDA" w14:textId="760CEF31" w:rsidR="00BF3E9A" w:rsidRPr="008C45C8" w:rsidRDefault="00BF3E9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8" type="#_x0000_t202" style="position:absolute;margin-left:6pt;margin-top:91.2pt;width:140.4pt;height:547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503C108" w14:textId="77777777" w:rsidR="0034291C" w:rsidRDefault="0034291C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A64A77F" w14:textId="66339C65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66F99030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Availability: Suite</w:t>
                      </w:r>
                      <w:r w:rsidR="00557141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1C4B0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70</w:t>
                      </w:r>
                      <w:r w:rsidR="00B2204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2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027AA841" w14:textId="1CABBA43" w:rsidR="00007736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B2204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1,053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sq ft</w:t>
                      </w:r>
                    </w:p>
                    <w:p w14:paraId="39DE0764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C93F3D" w14:textId="3F254456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13BB6013" w14:textId="166181A9" w:rsidR="00787D9E" w:rsidRDefault="00787D9E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6CD2BAFB" w14:textId="77777777" w:rsidR="00787D9E" w:rsidRDefault="00787D9E" w:rsidP="00787D9E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TMI: $16.25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psf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(plus hydro)</w:t>
                      </w:r>
                    </w:p>
                    <w:p w14:paraId="638A4661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73ADBA01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Term: </w:t>
                      </w:r>
                      <w:r w:rsidR="00AC18F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Flexible</w:t>
                      </w:r>
                    </w:p>
                    <w:p w14:paraId="623ED48D" w14:textId="1825F7D4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E491EE8" w14:textId="77777777" w:rsidR="0034291C" w:rsidRDefault="0034291C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36E8D34D" w14:textId="3D1E4BA7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20D0A3D8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406D23F2" w14:textId="6F0D8EBF" w:rsidR="00D91ED6" w:rsidRDefault="00772FD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C</w:t>
                      </w:r>
                      <w:r w:rsidR="00FE550D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orner</w:t>
                      </w:r>
                      <w:r w:rsidR="0069088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suite</w:t>
                      </w:r>
                      <w:r w:rsidR="001C4B0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with large operable windows</w:t>
                      </w:r>
                    </w:p>
                    <w:p w14:paraId="090B01FE" w14:textId="77777777" w:rsidR="00D91ED6" w:rsidRDefault="00D91ED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96FFD12" w14:textId="03EBA8DC" w:rsidR="00C924B3" w:rsidRDefault="0060429B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Bright </w:t>
                      </w:r>
                      <w:r w:rsidR="00AC18F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open plan with</w:t>
                      </w:r>
                      <w:r w:rsidR="001C4B0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AC18F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meeting room/lounge and </w:t>
                      </w:r>
                      <w:r w:rsidR="00205A87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kitchenette</w:t>
                      </w:r>
                    </w:p>
                    <w:p w14:paraId="67CCE115" w14:textId="77777777" w:rsidR="00C924B3" w:rsidRDefault="00C924B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9771AE7" w14:textId="72D33049" w:rsidR="00C868E2" w:rsidRDefault="0060429B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H</w:t>
                      </w:r>
                      <w:r w:rsidR="0069088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ardwood floor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</w:t>
                      </w:r>
                    </w:p>
                    <w:p w14:paraId="77CEA426" w14:textId="5864F65E" w:rsidR="00862F6A" w:rsidRDefault="00862F6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44C5BB3" w14:textId="3C3A24FB" w:rsidR="00862F6A" w:rsidRDefault="006F60D7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Beautiful</w:t>
                      </w:r>
                      <w:r w:rsidR="00862F6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historic property</w:t>
                      </w:r>
                    </w:p>
                    <w:p w14:paraId="05E17CCF" w14:textId="7579B631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 </w:t>
                      </w:r>
                    </w:p>
                    <w:p w14:paraId="51464D6B" w14:textId="1FAA9886" w:rsidR="00007736" w:rsidRDefault="003E7AC3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LRT at the doorstep </w:t>
                      </w:r>
                    </w:p>
                    <w:p w14:paraId="2D3C33B5" w14:textId="799871E7" w:rsidR="00946957" w:rsidRDefault="00946957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29FA6240" w14:textId="61D2F44A" w:rsidR="00946957" w:rsidRDefault="00735451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Great downtown</w:t>
                      </w:r>
                      <w:r w:rsidR="003E7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location</w:t>
                      </w:r>
                    </w:p>
                    <w:p w14:paraId="74F29ED6" w14:textId="77777777" w:rsidR="00CD4712" w:rsidRDefault="00CD4712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C7807AC" w14:textId="359794D6" w:rsidR="00CD4712" w:rsidRDefault="00787D9E" w:rsidP="00CD471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>Stunning</w:t>
                      </w:r>
                      <w:r w:rsidR="00CD4712"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 xml:space="preserve"> rooftop terrace with </w:t>
                      </w:r>
                      <w:proofErr w:type="spellStart"/>
                      <w:r w:rsidR="00CD4712"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>wifi</w:t>
                      </w:r>
                      <w:proofErr w:type="spellEnd"/>
                    </w:p>
                    <w:p w14:paraId="676E9697" w14:textId="18940E5A" w:rsidR="00002522" w:rsidRDefault="00002522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62D34D92" w14:textId="36C3EC0F" w:rsidR="00007736" w:rsidRDefault="0000773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751523"/>
                        </w:rPr>
                      </w:pPr>
                    </w:p>
                    <w:p w14:paraId="7B92BFDA" w14:textId="760CEF31" w:rsidR="00BF3E9A" w:rsidRPr="008C45C8" w:rsidRDefault="00BF3E9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764A14FF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p w14:paraId="480C1E78" w14:textId="6E0EA402" w:rsidR="00343930" w:rsidRPr="00343930" w:rsidRDefault="00343930" w:rsidP="00343930"/>
    <w:p w14:paraId="42B6E427" w14:textId="7D5B76B8" w:rsidR="00343930" w:rsidRPr="00343930" w:rsidRDefault="00343930" w:rsidP="00343930"/>
    <w:p w14:paraId="38E666C8" w14:textId="7A01DCE5" w:rsidR="00343930" w:rsidRPr="00343930" w:rsidRDefault="00343930" w:rsidP="00343930"/>
    <w:p w14:paraId="34844004" w14:textId="5098B8FC" w:rsidR="00343930" w:rsidRPr="00343930" w:rsidRDefault="00343930" w:rsidP="00343930"/>
    <w:p w14:paraId="0DFD8C18" w14:textId="52F42173" w:rsidR="00343930" w:rsidRPr="00343930" w:rsidRDefault="00343930" w:rsidP="00343930"/>
    <w:p w14:paraId="7AB42379" w14:textId="6BC1CBF8" w:rsidR="00343930" w:rsidRPr="00343930" w:rsidRDefault="00343930" w:rsidP="00343930"/>
    <w:p w14:paraId="04BAE268" w14:textId="108C6642" w:rsidR="00343930" w:rsidRPr="00343930" w:rsidRDefault="00343930" w:rsidP="00343930"/>
    <w:p w14:paraId="753BA779" w14:textId="0C94C153" w:rsidR="00343930" w:rsidRPr="00343930" w:rsidRDefault="00343930" w:rsidP="00343930"/>
    <w:p w14:paraId="41C94413" w14:textId="61456C36" w:rsidR="00343930" w:rsidRPr="00343930" w:rsidRDefault="00343930" w:rsidP="00343930"/>
    <w:p w14:paraId="3F552F41" w14:textId="4202B012" w:rsidR="00343930" w:rsidRPr="00343930" w:rsidRDefault="00343930" w:rsidP="00343930"/>
    <w:p w14:paraId="7C298C1C" w14:textId="60F10BC0" w:rsidR="00343930" w:rsidRPr="00343930" w:rsidRDefault="00343930" w:rsidP="00343930"/>
    <w:p w14:paraId="1A5CAF13" w14:textId="70B53C13" w:rsidR="00343930" w:rsidRPr="00343930" w:rsidRDefault="00343930" w:rsidP="00343930"/>
    <w:p w14:paraId="73CE8C60" w14:textId="55EC393B" w:rsidR="00343930" w:rsidRPr="00343930" w:rsidRDefault="00343930" w:rsidP="00343930"/>
    <w:p w14:paraId="625C7E19" w14:textId="115E73FB" w:rsidR="00343930" w:rsidRPr="00343930" w:rsidRDefault="00343930" w:rsidP="00343930"/>
    <w:p w14:paraId="6F941110" w14:textId="1E5F8B73" w:rsidR="00343930" w:rsidRPr="00343930" w:rsidRDefault="00343930" w:rsidP="00343930"/>
    <w:p w14:paraId="52757F56" w14:textId="00A2E7CE" w:rsidR="00343930" w:rsidRPr="00343930" w:rsidRDefault="00343930" w:rsidP="00343930"/>
    <w:p w14:paraId="04A369FC" w14:textId="0C25991B" w:rsidR="00343930" w:rsidRPr="00343930" w:rsidRDefault="00343930" w:rsidP="00343930"/>
    <w:p w14:paraId="196F5465" w14:textId="5F056802" w:rsidR="00343930" w:rsidRPr="00343930" w:rsidRDefault="00343930" w:rsidP="00343930"/>
    <w:p w14:paraId="6D740566" w14:textId="170002F5" w:rsidR="00343930" w:rsidRPr="00343930" w:rsidRDefault="00343930" w:rsidP="00343930"/>
    <w:p w14:paraId="767E2FDE" w14:textId="61FF40B2" w:rsidR="00343930" w:rsidRPr="00343930" w:rsidRDefault="00343930" w:rsidP="00343930"/>
    <w:p w14:paraId="1861DFFB" w14:textId="7DDA6890" w:rsidR="00343930" w:rsidRPr="00343930" w:rsidRDefault="00343930" w:rsidP="00343930"/>
    <w:p w14:paraId="3EEA47FC" w14:textId="3CD86923" w:rsidR="00343930" w:rsidRPr="00343930" w:rsidRDefault="00343930" w:rsidP="00343930"/>
    <w:p w14:paraId="55462E58" w14:textId="006CBC84" w:rsidR="00343930" w:rsidRPr="00343930" w:rsidRDefault="00343930" w:rsidP="00343930"/>
    <w:p w14:paraId="6688BF8F" w14:textId="132B6793" w:rsidR="00343930" w:rsidRPr="00343930" w:rsidRDefault="00343930" w:rsidP="00343930"/>
    <w:p w14:paraId="08A5F530" w14:textId="3218FB82" w:rsidR="00343930" w:rsidRPr="00343930" w:rsidRDefault="00B2204C" w:rsidP="00343930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880" behindDoc="0" locked="0" layoutInCell="1" allowOverlap="1" wp14:anchorId="79DD2799" wp14:editId="6C95DDEE">
            <wp:simplePos x="0" y="0"/>
            <wp:positionH relativeFrom="column">
              <wp:posOffset>1973580</wp:posOffset>
            </wp:positionH>
            <wp:positionV relativeFrom="page">
              <wp:posOffset>3947160</wp:posOffset>
            </wp:positionV>
            <wp:extent cx="3116580" cy="4351020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5509" w14:textId="037589B0" w:rsidR="00343930" w:rsidRPr="00343930" w:rsidRDefault="00B2204C" w:rsidP="00343930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7904" behindDoc="0" locked="0" layoutInCell="1" allowOverlap="1" wp14:anchorId="18BA713E" wp14:editId="0E4C4019">
            <wp:simplePos x="0" y="0"/>
            <wp:positionH relativeFrom="margin">
              <wp:posOffset>4632960</wp:posOffset>
            </wp:positionH>
            <wp:positionV relativeFrom="page">
              <wp:posOffset>4034790</wp:posOffset>
            </wp:positionV>
            <wp:extent cx="2639897" cy="1979922"/>
            <wp:effectExtent l="0" t="0" r="8255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97" cy="19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BC93B" w14:textId="24A78652" w:rsidR="00343930" w:rsidRPr="00343930" w:rsidRDefault="00343930" w:rsidP="00343930"/>
    <w:p w14:paraId="0E520FC4" w14:textId="0A21358C" w:rsidR="00343930" w:rsidRPr="00343930" w:rsidRDefault="00343930" w:rsidP="00343930"/>
    <w:p w14:paraId="3B5484A0" w14:textId="3470D0F5" w:rsidR="00343930" w:rsidRPr="00343930" w:rsidRDefault="00343930" w:rsidP="00343930"/>
    <w:p w14:paraId="670D10E2" w14:textId="7B4D8BAF" w:rsidR="00343930" w:rsidRPr="00343930" w:rsidRDefault="00343930" w:rsidP="00343930"/>
    <w:p w14:paraId="68F4B3C1" w14:textId="0EA0E4A2" w:rsidR="00343930" w:rsidRPr="00343930" w:rsidRDefault="00343930" w:rsidP="00343930"/>
    <w:p w14:paraId="4D6FD572" w14:textId="565C51E7" w:rsidR="00343930" w:rsidRPr="00343930" w:rsidRDefault="00343930" w:rsidP="00343930"/>
    <w:p w14:paraId="2EBEDC71" w14:textId="6B1BA680" w:rsidR="00343930" w:rsidRPr="00343930" w:rsidRDefault="00343930" w:rsidP="00343930"/>
    <w:p w14:paraId="1ECF7955" w14:textId="186E7D09" w:rsidR="00343930" w:rsidRPr="00343930" w:rsidRDefault="00343930" w:rsidP="00343930"/>
    <w:p w14:paraId="61BF7CDD" w14:textId="0A2605C7" w:rsidR="00343930" w:rsidRPr="00343930" w:rsidRDefault="00343930" w:rsidP="00343930"/>
    <w:p w14:paraId="6FB84E73" w14:textId="0CA68399" w:rsidR="00343930" w:rsidRPr="00343930" w:rsidRDefault="00343930" w:rsidP="00343930"/>
    <w:p w14:paraId="6B1334C2" w14:textId="5ADBEECF" w:rsidR="00343930" w:rsidRPr="00343930" w:rsidRDefault="00343930" w:rsidP="00343930"/>
    <w:p w14:paraId="4265709D" w14:textId="489E02B6" w:rsidR="00343930" w:rsidRPr="00343930" w:rsidRDefault="00343930" w:rsidP="00343930"/>
    <w:p w14:paraId="70DAEB7D" w14:textId="38C9185A" w:rsidR="00343930" w:rsidRPr="00343930" w:rsidRDefault="00343930" w:rsidP="00343930"/>
    <w:p w14:paraId="37BB59A7" w14:textId="0571CA9C" w:rsidR="00343930" w:rsidRPr="00343930" w:rsidRDefault="00343930" w:rsidP="00343930"/>
    <w:p w14:paraId="10D6AF11" w14:textId="79767C97" w:rsidR="00343930" w:rsidRPr="00343930" w:rsidRDefault="00B2204C" w:rsidP="00343930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5312" behindDoc="0" locked="0" layoutInCell="1" allowOverlap="1" wp14:anchorId="64C7D540" wp14:editId="697A729F">
            <wp:simplePos x="0" y="0"/>
            <wp:positionH relativeFrom="margin">
              <wp:posOffset>4648200</wp:posOffset>
            </wp:positionH>
            <wp:positionV relativeFrom="page">
              <wp:posOffset>6224905</wp:posOffset>
            </wp:positionV>
            <wp:extent cx="2645410" cy="1984375"/>
            <wp:effectExtent l="0" t="0" r="254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0550" w14:textId="78FAB982" w:rsidR="00343930" w:rsidRPr="00343930" w:rsidRDefault="00343930" w:rsidP="00343930"/>
    <w:p w14:paraId="45AB9C59" w14:textId="6399E05D" w:rsidR="00343930" w:rsidRPr="00343930" w:rsidRDefault="00343930" w:rsidP="00343930"/>
    <w:p w14:paraId="21414E6B" w14:textId="1E864089" w:rsidR="00343930" w:rsidRPr="00343930" w:rsidRDefault="00343930" w:rsidP="00343930"/>
    <w:p w14:paraId="3D2673D1" w14:textId="0735DF4A" w:rsidR="00343930" w:rsidRPr="00343930" w:rsidRDefault="00343930" w:rsidP="00343930"/>
    <w:p w14:paraId="38C3BC80" w14:textId="48235131" w:rsidR="00343930" w:rsidRPr="00343930" w:rsidRDefault="00343930" w:rsidP="00343930"/>
    <w:p w14:paraId="0DEEA4B6" w14:textId="1731A0C7" w:rsidR="00343930" w:rsidRPr="00343930" w:rsidRDefault="00343930" w:rsidP="00343930"/>
    <w:p w14:paraId="65F1B0C8" w14:textId="0417D53B" w:rsidR="00343930" w:rsidRPr="00343930" w:rsidRDefault="00343930" w:rsidP="00343930"/>
    <w:p w14:paraId="215BF37B" w14:textId="5960A9AB" w:rsidR="00343930" w:rsidRPr="00343930" w:rsidRDefault="00343930" w:rsidP="00343930"/>
    <w:p w14:paraId="75CA92C5" w14:textId="776D83A1" w:rsidR="00343930" w:rsidRPr="00343930" w:rsidRDefault="00343930" w:rsidP="00343930"/>
    <w:p w14:paraId="3F5F9F44" w14:textId="526DBD35" w:rsidR="00343930" w:rsidRPr="00343930" w:rsidRDefault="00343930" w:rsidP="00343930"/>
    <w:p w14:paraId="57007B5C" w14:textId="74EF269E" w:rsidR="00343930" w:rsidRPr="00343930" w:rsidRDefault="00343930" w:rsidP="00343930"/>
    <w:p w14:paraId="597B8B1C" w14:textId="7394A3BC" w:rsidR="00343930" w:rsidRPr="00343930" w:rsidRDefault="00343930" w:rsidP="00343930"/>
    <w:p w14:paraId="285A5916" w14:textId="2D186926" w:rsidR="00343930" w:rsidRPr="00343930" w:rsidRDefault="00343930" w:rsidP="00343930"/>
    <w:p w14:paraId="1C86AD93" w14:textId="75BDA0EA" w:rsidR="00343930" w:rsidRDefault="00343930" w:rsidP="00343930"/>
    <w:p w14:paraId="3D73A387" w14:textId="7085B38F" w:rsidR="00343930" w:rsidRPr="00343930" w:rsidRDefault="00343930" w:rsidP="00AC18FC">
      <w:pPr>
        <w:tabs>
          <w:tab w:val="left" w:pos="3415"/>
        </w:tabs>
      </w:pPr>
      <w:r>
        <w:tab/>
      </w:r>
      <w:r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14048" behindDoc="1" locked="1" layoutInCell="1" allowOverlap="1" wp14:anchorId="3BD1B2F1" wp14:editId="54465D5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3" name="Picture 26" descr="A blue sky with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6" descr="A blue sky with clouds&#10;&#10;Description automatically generated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343930" w:rsidRPr="00343930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2522"/>
    <w:rsid w:val="00007736"/>
    <w:rsid w:val="00044A15"/>
    <w:rsid w:val="001010F6"/>
    <w:rsid w:val="001138E9"/>
    <w:rsid w:val="001972DB"/>
    <w:rsid w:val="001A1C35"/>
    <w:rsid w:val="001C4B02"/>
    <w:rsid w:val="001E0AE4"/>
    <w:rsid w:val="00205A87"/>
    <w:rsid w:val="002F4C58"/>
    <w:rsid w:val="00304F4F"/>
    <w:rsid w:val="0034291C"/>
    <w:rsid w:val="00343930"/>
    <w:rsid w:val="003C5643"/>
    <w:rsid w:val="003E7AC3"/>
    <w:rsid w:val="00451EB8"/>
    <w:rsid w:val="004B376E"/>
    <w:rsid w:val="004E644B"/>
    <w:rsid w:val="00502F85"/>
    <w:rsid w:val="00557141"/>
    <w:rsid w:val="005B3713"/>
    <w:rsid w:val="005C5AE9"/>
    <w:rsid w:val="0060429B"/>
    <w:rsid w:val="0064717B"/>
    <w:rsid w:val="00690889"/>
    <w:rsid w:val="006C0633"/>
    <w:rsid w:val="006E3A49"/>
    <w:rsid w:val="006E5D0E"/>
    <w:rsid w:val="006F60D7"/>
    <w:rsid w:val="0071060A"/>
    <w:rsid w:val="007153BB"/>
    <w:rsid w:val="00735451"/>
    <w:rsid w:val="007721A7"/>
    <w:rsid w:val="00772FD9"/>
    <w:rsid w:val="00787D9E"/>
    <w:rsid w:val="0079043F"/>
    <w:rsid w:val="007B46E6"/>
    <w:rsid w:val="00826F96"/>
    <w:rsid w:val="00832F49"/>
    <w:rsid w:val="00862F6A"/>
    <w:rsid w:val="00890274"/>
    <w:rsid w:val="008C45C8"/>
    <w:rsid w:val="00935414"/>
    <w:rsid w:val="00942A89"/>
    <w:rsid w:val="00946957"/>
    <w:rsid w:val="00961800"/>
    <w:rsid w:val="00A913DD"/>
    <w:rsid w:val="00AC18FC"/>
    <w:rsid w:val="00AC5CD1"/>
    <w:rsid w:val="00AE6C2B"/>
    <w:rsid w:val="00B1283C"/>
    <w:rsid w:val="00B17133"/>
    <w:rsid w:val="00B2204C"/>
    <w:rsid w:val="00B27E78"/>
    <w:rsid w:val="00BC2128"/>
    <w:rsid w:val="00BF3E9A"/>
    <w:rsid w:val="00C23A2E"/>
    <w:rsid w:val="00C664CF"/>
    <w:rsid w:val="00C868E2"/>
    <w:rsid w:val="00C924B3"/>
    <w:rsid w:val="00CD4712"/>
    <w:rsid w:val="00D91ED6"/>
    <w:rsid w:val="00E23907"/>
    <w:rsid w:val="00EC3EC5"/>
    <w:rsid w:val="00ED0330"/>
    <w:rsid w:val="00ED2804"/>
    <w:rsid w:val="00F0416A"/>
    <w:rsid w:val="00F563AD"/>
    <w:rsid w:val="00F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BF3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E9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5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522"/>
    <w:rPr>
      <w:rFonts w:ascii="Segoe UI" w:eastAsia="Times New Roman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59351-F092-4836-ADAD-92A398814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20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4</cp:revision>
  <cp:lastPrinted>2024-03-22T18:04:00Z</cp:lastPrinted>
  <dcterms:created xsi:type="dcterms:W3CDTF">2024-06-25T14:11:00Z</dcterms:created>
  <dcterms:modified xsi:type="dcterms:W3CDTF">2024-12-04T19:30:00Z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