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DCF33" w14:textId="1A7ABBE0" w:rsidR="004E644B" w:rsidRDefault="0015477A"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3808" behindDoc="0" locked="0" layoutInCell="1" allowOverlap="1" wp14:anchorId="64C7D540" wp14:editId="6D7A5BDB">
            <wp:simplePos x="0" y="0"/>
            <wp:positionH relativeFrom="margin">
              <wp:posOffset>2065020</wp:posOffset>
            </wp:positionH>
            <wp:positionV relativeFrom="page">
              <wp:posOffset>6477000</wp:posOffset>
            </wp:positionV>
            <wp:extent cx="2537460" cy="187452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79DD2799" wp14:editId="6ED14614">
            <wp:simplePos x="0" y="0"/>
            <wp:positionH relativeFrom="column">
              <wp:posOffset>2087880</wp:posOffset>
            </wp:positionH>
            <wp:positionV relativeFrom="page">
              <wp:posOffset>4579620</wp:posOffset>
            </wp:positionV>
            <wp:extent cx="2506980" cy="1775460"/>
            <wp:effectExtent l="0" t="0" r="762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8928" behindDoc="0" locked="0" layoutInCell="1" allowOverlap="1" wp14:anchorId="37D83ADF" wp14:editId="6B6245CF">
            <wp:simplePos x="0" y="0"/>
            <wp:positionH relativeFrom="margin">
              <wp:align>right</wp:align>
            </wp:positionH>
            <wp:positionV relativeFrom="page">
              <wp:posOffset>6492240</wp:posOffset>
            </wp:positionV>
            <wp:extent cx="2557145" cy="18516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7904" behindDoc="0" locked="0" layoutInCell="1" allowOverlap="1" wp14:anchorId="18BA713E" wp14:editId="1004E7D1">
            <wp:simplePos x="0" y="0"/>
            <wp:positionH relativeFrom="margin">
              <wp:align>right</wp:align>
            </wp:positionH>
            <wp:positionV relativeFrom="page">
              <wp:posOffset>4610100</wp:posOffset>
            </wp:positionV>
            <wp:extent cx="2549525" cy="1767840"/>
            <wp:effectExtent l="0" t="0" r="3175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2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1BA745D9" wp14:editId="7717BE84">
                <wp:simplePos x="0" y="0"/>
                <wp:positionH relativeFrom="margin">
                  <wp:posOffset>7620</wp:posOffset>
                </wp:positionH>
                <wp:positionV relativeFrom="page">
                  <wp:posOffset>449580</wp:posOffset>
                </wp:positionV>
                <wp:extent cx="1897380" cy="7879080"/>
                <wp:effectExtent l="0" t="0" r="7620" b="762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7380" cy="78790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72D030" id="Rectangle 3" o:spid="_x0000_s1026" style="position:absolute;margin-left:.6pt;margin-top:35.4pt;width:149.4pt;height:620.4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" fillcolor="#323e4f [2415]" stroked="f">
                <v:textbox inset="2.88pt,2.88pt,2.88pt,2.88pt"/>
                <w10:wrap anchorx="margin" anchory="page"/>
              </v:rect>
            </w:pict>
          </mc:Fallback>
        </mc:AlternateContent>
      </w:r>
      <w:r w:rsidR="0067235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 wp14:anchorId="14035FF1" wp14:editId="70DC25BE">
                <wp:simplePos x="0" y="0"/>
                <wp:positionH relativeFrom="column">
                  <wp:posOffset>76200</wp:posOffset>
                </wp:positionH>
                <wp:positionV relativeFrom="page">
                  <wp:posOffset>662940</wp:posOffset>
                </wp:positionV>
                <wp:extent cx="1684020" cy="922020"/>
                <wp:effectExtent l="0" t="0" r="0" b="0"/>
                <wp:wrapNone/>
                <wp:docPr id="17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43B9A4" w14:textId="0B1CA66C" w:rsidR="0067235E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044A15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E7E6E6" w:themeColor="background2"/>
                                <w:w w:val="80"/>
                                <w:sz w:val="46"/>
                                <w:szCs w:val="46"/>
                              </w:rPr>
                              <w:t>FOR LEASE</w:t>
                            </w:r>
                          </w:p>
                          <w:p w14:paraId="65FA95C7" w14:textId="29D2FD14" w:rsidR="00BC2128" w:rsidRDefault="00BC2128" w:rsidP="00BC2128">
                            <w:pPr>
                              <w:widowControl w:val="0"/>
                              <w:spacing w:line="500" w:lineRule="exac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96180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E5DECE"/>
                                <w:w w:val="80"/>
                                <w:sz w:val="46"/>
                                <w:szCs w:val="46"/>
                              </w:rPr>
                              <w:drawing>
                                <wp:inline distT="0" distB="0" distL="0" distR="0" wp14:anchorId="5950D9F2" wp14:editId="0DC5ECE9">
                                  <wp:extent cx="695325" cy="351155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35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035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pt;margin-top:52.2pt;width:132.6pt;height:72.6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" filled="f" fillcolor="#fffffe" stroked="f" strokecolor="#212120" insetpen="t">
                <v:textbox inset="2.88pt,2.88pt,2.88pt,2.88pt">
                  <w:txbxContent>
                    <w:p w14:paraId="1E43B9A4" w14:textId="0B1CA66C" w:rsidR="0067235E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</w:pPr>
                      <w:r w:rsidRPr="00044A15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E7E6E6" w:themeColor="background2"/>
                          <w:w w:val="80"/>
                          <w:sz w:val="46"/>
                          <w:szCs w:val="46"/>
                        </w:rPr>
                        <w:t>FOR LEASE</w:t>
                      </w:r>
                    </w:p>
                    <w:p w14:paraId="65FA95C7" w14:textId="29D2FD14" w:rsidR="00BC2128" w:rsidRDefault="00BC2128" w:rsidP="00BC2128">
                      <w:pPr>
                        <w:widowControl w:val="0"/>
                        <w:spacing w:line="500" w:lineRule="exact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E5DECE"/>
                          <w:w w:val="80"/>
                          <w:sz w:val="46"/>
                          <w:szCs w:val="46"/>
                        </w:rPr>
                      </w:pPr>
                      <w:r w:rsidRPr="00961800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E5DECE"/>
                          <w:w w:val="80"/>
                          <w:sz w:val="46"/>
                          <w:szCs w:val="46"/>
                        </w:rPr>
                        <w:drawing>
                          <wp:inline distT="0" distB="0" distL="0" distR="0" wp14:anchorId="5950D9F2" wp14:editId="0DC5ECE9">
                            <wp:extent cx="695325" cy="351155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35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2741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62AA7A6D" wp14:editId="01162FEE">
                <wp:simplePos x="0" y="0"/>
                <wp:positionH relativeFrom="column">
                  <wp:posOffset>91440</wp:posOffset>
                </wp:positionH>
                <wp:positionV relativeFrom="page">
                  <wp:posOffset>1341120</wp:posOffset>
                </wp:positionV>
                <wp:extent cx="1813560" cy="6911340"/>
                <wp:effectExtent l="0" t="0" r="0" b="3810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691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81EAA9D" w14:textId="77777777" w:rsidR="00EC3EC5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A64A77F" w14:textId="00255962" w:rsidR="00007736" w:rsidRDefault="0096180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DETAILS</w:t>
                            </w:r>
                          </w:p>
                          <w:p w14:paraId="33E2C0FF" w14:textId="1D12B98D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72651FF3" w14:textId="18C56769" w:rsidR="0071060A" w:rsidRP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Availability: Suite </w:t>
                            </w:r>
                            <w:r w:rsidR="0015477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8</w:t>
                            </w:r>
                            <w:r w:rsidR="000F5E4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00</w:t>
                            </w:r>
                          </w:p>
                          <w:p w14:paraId="44703BDF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027AA841" w14:textId="577EEF44" w:rsidR="00007736" w:rsidRDefault="00EC3EC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Size</w:t>
                            </w:r>
                            <w:r w:rsidR="00961800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: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r w:rsidR="000F5E4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6,</w:t>
                            </w:r>
                            <w:r w:rsidR="0015477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228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sq ft</w:t>
                            </w:r>
                            <w:r w:rsidR="0067235E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4E59546" w14:textId="069C93C5" w:rsidR="00802221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FDDB147" w14:textId="203FAF15" w:rsidR="00802221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TMI: $</w:t>
                            </w:r>
                            <w:r w:rsidR="00206725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18.15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psf</w:t>
                            </w:r>
                            <w:proofErr w:type="spellEnd"/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(including hydro)</w:t>
                            </w:r>
                          </w:p>
                          <w:p w14:paraId="39DE0764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EC93F3D" w14:textId="2225734E" w:rsidR="00007736" w:rsidRDefault="00802221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Net </w:t>
                            </w:r>
                            <w:r w:rsidR="00C868E2"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Rent: Contact us</w:t>
                            </w:r>
                          </w:p>
                          <w:p w14:paraId="7D74EC9B" w14:textId="77777777" w:rsidR="0071060A" w:rsidRPr="00C868E2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4CAFF9C" w14:textId="1796D657" w:rsidR="00007736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Term: </w:t>
                            </w:r>
                            <w:r w:rsidR="0072741D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5 years</w:t>
                            </w:r>
                          </w:p>
                          <w:p w14:paraId="71594128" w14:textId="77777777" w:rsidR="00E379F9" w:rsidRDefault="00E379F9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36E8D34D" w14:textId="53EACA21" w:rsidR="00C868E2" w:rsidRDefault="00C868E2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  <w:r w:rsidRPr="00C868E2"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  <w:t>HIGHLIGHTS</w:t>
                            </w:r>
                          </w:p>
                          <w:p w14:paraId="1A615FC0" w14:textId="24A310E8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  <w:spacing w:val="4"/>
                              </w:rPr>
                            </w:pPr>
                          </w:p>
                          <w:p w14:paraId="28263FFC" w14:textId="49425614" w:rsidR="000F5E4A" w:rsidRDefault="000F5E4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Beautiful character space with updated, modern finishes</w:t>
                            </w:r>
                          </w:p>
                          <w:p w14:paraId="10ED0D38" w14:textId="7120C98C" w:rsidR="0015477A" w:rsidRDefault="0015477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11E10682" w14:textId="34226FA8" w:rsidR="0015477A" w:rsidRDefault="0015477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Fully Furnished</w:t>
                            </w:r>
                          </w:p>
                          <w:p w14:paraId="06361815" w14:textId="64467FCB" w:rsidR="000F5E4A" w:rsidRDefault="000F5E4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7FA1885A" w14:textId="6EF5080A" w:rsidR="000F5E4A" w:rsidRPr="00A80BAD" w:rsidRDefault="0015477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Multiple office/meeting rooms plus open space</w:t>
                            </w:r>
                            <w:r w:rsidR="00B72D59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. </w:t>
                            </w:r>
                          </w:p>
                          <w:p w14:paraId="5CADADD6" w14:textId="0DF2C1D0" w:rsidR="00044A15" w:rsidRDefault="00044A15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3501FE96" w14:textId="34D971DB" w:rsidR="00044A15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Bright and airy with large windows</w:t>
                            </w:r>
                          </w:p>
                          <w:p w14:paraId="3C98EC3D" w14:textId="77777777" w:rsidR="0071060A" w:rsidRDefault="0071060A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46966CBD" w14:textId="5FC882E3" w:rsidR="00C868E2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11ft ceilings</w:t>
                            </w:r>
                            <w:r w:rsidR="0015477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. Gleaming wood floors</w:t>
                            </w:r>
                          </w:p>
                          <w:p w14:paraId="39CB4163" w14:textId="4598422A" w:rsidR="00B65FA0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05E17CCF" w14:textId="462C8EDF" w:rsidR="00C868E2" w:rsidRDefault="00B65FA0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>Rooftop terrace</w:t>
                            </w:r>
                            <w:r w:rsidR="00802221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with WIFI</w:t>
                            </w:r>
                            <w:r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for tenant enjoyment</w:t>
                            </w:r>
                            <w:r w:rsidR="00BF779A"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  <w:t xml:space="preserve"> </w:t>
                            </w:r>
                          </w:p>
                          <w:p w14:paraId="516F4729" w14:textId="77777777" w:rsidR="0072741D" w:rsidRDefault="0072741D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color w:val="FFFFFE"/>
                                <w:spacing w:val="4"/>
                              </w:rPr>
                            </w:pPr>
                          </w:p>
                          <w:p w14:paraId="62D34D92" w14:textId="2DED074E" w:rsidR="00007736" w:rsidRPr="00EC3EC5" w:rsidRDefault="00007736" w:rsidP="00007736">
                            <w:pPr>
                              <w:widowControl w:val="0"/>
                              <w:spacing w:line="3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FFFFF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AA7A6D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7" type="#_x0000_t202" style="position:absolute;margin-left:7.2pt;margin-top:105.6pt;width:142.8pt;height:544.2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781EAA9D" w14:textId="77777777" w:rsidR="00EC3EC5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A64A77F" w14:textId="00255962" w:rsidR="00007736" w:rsidRDefault="0096180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DETAILS</w:t>
                      </w:r>
                    </w:p>
                    <w:p w14:paraId="33E2C0FF" w14:textId="1D12B98D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72651FF3" w14:textId="18C56769" w:rsidR="0071060A" w:rsidRP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71060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Availability: Suite </w:t>
                      </w:r>
                      <w:r w:rsidR="0015477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8</w:t>
                      </w:r>
                      <w:r w:rsidR="000F5E4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00</w:t>
                      </w:r>
                    </w:p>
                    <w:p w14:paraId="44703BDF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027AA841" w14:textId="577EEF44" w:rsidR="00007736" w:rsidRDefault="00EC3EC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Size</w:t>
                      </w:r>
                      <w:r w:rsidR="00961800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: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r w:rsidR="000F5E4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6,</w:t>
                      </w:r>
                      <w:r w:rsidR="0015477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228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sq ft</w:t>
                      </w:r>
                      <w:r w:rsidR="0067235E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4E59546" w14:textId="069C93C5" w:rsidR="00802221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FDDB147" w14:textId="203FAF15" w:rsidR="00802221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TMI: $</w:t>
                      </w:r>
                      <w:r w:rsidR="00206725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18.15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psf</w:t>
                      </w:r>
                      <w:proofErr w:type="spellEnd"/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(including hydro)</w:t>
                      </w:r>
                    </w:p>
                    <w:p w14:paraId="39DE0764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EC93F3D" w14:textId="2225734E" w:rsidR="00007736" w:rsidRDefault="00802221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Net </w:t>
                      </w:r>
                      <w:r w:rsidR="00C868E2"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Rent: Contact us</w:t>
                      </w:r>
                    </w:p>
                    <w:p w14:paraId="7D74EC9B" w14:textId="77777777" w:rsidR="0071060A" w:rsidRPr="00C868E2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4CAFF9C" w14:textId="1796D657" w:rsidR="00007736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Term: </w:t>
                      </w:r>
                      <w:r w:rsidR="0072741D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5 years</w:t>
                      </w:r>
                    </w:p>
                    <w:p w14:paraId="71594128" w14:textId="77777777" w:rsidR="00E379F9" w:rsidRDefault="00E379F9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36E8D34D" w14:textId="53EACA21" w:rsidR="00C868E2" w:rsidRDefault="00C868E2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  <w:r w:rsidRPr="00C868E2"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  <w:t>HIGHLIGHTS</w:t>
                      </w:r>
                    </w:p>
                    <w:p w14:paraId="1A615FC0" w14:textId="24A310E8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  <w:spacing w:val="4"/>
                        </w:rPr>
                      </w:pPr>
                    </w:p>
                    <w:p w14:paraId="28263FFC" w14:textId="49425614" w:rsidR="000F5E4A" w:rsidRDefault="000F5E4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Beautiful character space with updated, modern finishes</w:t>
                      </w:r>
                    </w:p>
                    <w:p w14:paraId="10ED0D38" w14:textId="7120C98C" w:rsidR="0015477A" w:rsidRDefault="0015477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11E10682" w14:textId="34226FA8" w:rsidR="0015477A" w:rsidRDefault="0015477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Fully Furnished</w:t>
                      </w:r>
                    </w:p>
                    <w:p w14:paraId="06361815" w14:textId="64467FCB" w:rsidR="000F5E4A" w:rsidRDefault="000F5E4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7FA1885A" w14:textId="6EF5080A" w:rsidR="000F5E4A" w:rsidRPr="00A80BAD" w:rsidRDefault="0015477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Multiple office/meeting rooms plus open space</w:t>
                      </w:r>
                      <w:r w:rsidR="00B72D59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. </w:t>
                      </w:r>
                    </w:p>
                    <w:p w14:paraId="5CADADD6" w14:textId="0DF2C1D0" w:rsidR="00044A15" w:rsidRDefault="00044A15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3501FE96" w14:textId="34D971DB" w:rsidR="00044A15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Bright and airy with large windows</w:t>
                      </w:r>
                    </w:p>
                    <w:p w14:paraId="3C98EC3D" w14:textId="77777777" w:rsidR="0071060A" w:rsidRDefault="0071060A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46966CBD" w14:textId="5FC882E3" w:rsidR="00C868E2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11ft ceilings</w:t>
                      </w:r>
                      <w:r w:rsidR="0015477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. Gleaming wood floors</w:t>
                      </w:r>
                    </w:p>
                    <w:p w14:paraId="39CB4163" w14:textId="4598422A" w:rsidR="00B65FA0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05E17CCF" w14:textId="462C8EDF" w:rsidR="00C868E2" w:rsidRDefault="00B65FA0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>Rooftop terrace</w:t>
                      </w:r>
                      <w:r w:rsidR="00802221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with WIFI</w:t>
                      </w:r>
                      <w:r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for tenant enjoyment</w:t>
                      </w:r>
                      <w:r w:rsidR="00BF779A"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  <w:t xml:space="preserve"> </w:t>
                      </w:r>
                    </w:p>
                    <w:p w14:paraId="516F4729" w14:textId="77777777" w:rsidR="0072741D" w:rsidRDefault="0072741D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color w:val="FFFFFE"/>
                          <w:spacing w:val="4"/>
                        </w:rPr>
                      </w:pPr>
                    </w:p>
                    <w:p w14:paraId="62D34D92" w14:textId="2DED074E" w:rsidR="00007736" w:rsidRPr="00EC3EC5" w:rsidRDefault="00007736" w:rsidP="00007736">
                      <w:pPr>
                        <w:widowControl w:val="0"/>
                        <w:spacing w:line="320" w:lineRule="exact"/>
                        <w:rPr>
                          <w:rFonts w:ascii="Arial Nova Light" w:hAnsi="Arial Nova Light"/>
                          <w:b/>
                          <w:bCs/>
                          <w:color w:val="FFFFFE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53391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660A5F36" wp14:editId="66055897">
            <wp:simplePos x="0" y="0"/>
            <wp:positionH relativeFrom="margin">
              <wp:posOffset>2103120</wp:posOffset>
            </wp:positionH>
            <wp:positionV relativeFrom="page">
              <wp:posOffset>472440</wp:posOffset>
            </wp:positionV>
            <wp:extent cx="5269865" cy="3931920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F3C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 wp14:anchorId="035C8E38" wp14:editId="4CBDB12E">
                <wp:simplePos x="0" y="0"/>
                <wp:positionH relativeFrom="margin">
                  <wp:posOffset>5288280</wp:posOffset>
                </wp:positionH>
                <wp:positionV relativeFrom="page">
                  <wp:posOffset>617220</wp:posOffset>
                </wp:positionV>
                <wp:extent cx="2194560" cy="868680"/>
                <wp:effectExtent l="0" t="0" r="0" b="7620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112920" w14:textId="77777777" w:rsidR="00F56F3C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6"/>
                                <w:szCs w:val="46"/>
                              </w:rPr>
                              <w:t>119 SPADINA AVE</w:t>
                            </w:r>
                          </w:p>
                          <w:p w14:paraId="3994ED3A" w14:textId="23088DB9" w:rsidR="00007736" w:rsidRPr="00B62449" w:rsidRDefault="00F56F3C" w:rsidP="00EC3EC5">
                            <w:pPr>
                              <w:widowControl w:val="0"/>
                              <w:spacing w:line="500" w:lineRule="exact"/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</w:pPr>
                            <w:r w:rsidRPr="00B62449">
                              <w:rPr>
                                <w:rFonts w:ascii="Arial Nova Light" w:hAnsi="Arial Nova Light" w:cs="Arial"/>
                                <w:b/>
                                <w:bCs/>
                                <w:i/>
                                <w:iCs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>The Balfour Building</w:t>
                            </w:r>
                            <w:r w:rsidR="00EC3EC5" w:rsidRPr="00B6244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F2F2F2" w:themeColor="background1" w:themeShade="F2"/>
                                <w:w w:val="8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C8E38" id="_x0000_s1028" type="#_x0000_t202" style="position:absolute;margin-left:416.4pt;margin-top:48.6pt;width:172.8pt;height:68.4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68112920" w14:textId="77777777" w:rsidR="00F56F3C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6"/>
                          <w:szCs w:val="46"/>
                        </w:rPr>
                        <w:t>119 SPADINA AVE</w:t>
                      </w:r>
                    </w:p>
                    <w:p w14:paraId="3994ED3A" w14:textId="23088DB9" w:rsidR="00007736" w:rsidRPr="00B62449" w:rsidRDefault="00F56F3C" w:rsidP="00EC3EC5">
                      <w:pPr>
                        <w:widowControl w:val="0"/>
                        <w:spacing w:line="500" w:lineRule="exact"/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</w:pPr>
                      <w:r w:rsidRPr="00B62449">
                        <w:rPr>
                          <w:rFonts w:ascii="Arial Nova Light" w:hAnsi="Arial Nova Light" w:cs="Arial"/>
                          <w:b/>
                          <w:bCs/>
                          <w:i/>
                          <w:iCs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>The Balfour Building</w:t>
                      </w:r>
                      <w:r w:rsidR="00EC3EC5" w:rsidRPr="00B6244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F2F2F2" w:themeColor="background1" w:themeShade="F2"/>
                          <w:w w:val="80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060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0F76361E" wp14:editId="68AED8DC">
                <wp:simplePos x="0" y="0"/>
                <wp:positionH relativeFrom="column">
                  <wp:posOffset>2598420</wp:posOffset>
                </wp:positionH>
                <wp:positionV relativeFrom="margin">
                  <wp:posOffset>8763000</wp:posOffset>
                </wp:positionV>
                <wp:extent cx="3619500" cy="640080"/>
                <wp:effectExtent l="0" t="0" r="0" b="762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5BE8DF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Honor Sewell </w:t>
                            </w:r>
                          </w:p>
                          <w:p w14:paraId="2E42E4D3" w14:textId="77777777" w:rsidR="00EC3EC5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401-119 </w:t>
                            </w:r>
                            <w:proofErr w:type="spellStart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Spadina</w:t>
                            </w:r>
                            <w:proofErr w:type="spellEnd"/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 xml:space="preserve"> Avenue, Toronto, ON, M5V 2L1 </w:t>
                            </w:r>
                          </w:p>
                          <w:p w14:paraId="4EDCAC06" w14:textId="4E019877" w:rsidR="00007736" w:rsidRPr="0071060A" w:rsidRDefault="00EC3EC5" w:rsidP="00007736">
                            <w:pPr>
                              <w:widowControl w:val="0"/>
                              <w:spacing w:line="220" w:lineRule="exact"/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</w:pPr>
                            <w:r w:rsidRPr="0071060A">
                              <w:rPr>
                                <w:rFonts w:ascii="Arial Nova Light" w:hAnsi="Arial Nova Light"/>
                                <w:b/>
                                <w:bCs/>
                                <w:color w:val="E7E6E6" w:themeColor="background2"/>
                                <w:sz w:val="22"/>
                                <w:szCs w:val="22"/>
                              </w:rPr>
                              <w:t>P: 416.593.6420 | F: 416.593.6375 | www.wtfgroup.com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6361E" id="Text Box 45" o:spid="_x0000_s1029" type="#_x0000_t202" style="position:absolute;margin-left:204.6pt;margin-top:690pt;width:285pt;height:50.4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515BE8DF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Honor Sewell </w:t>
                      </w:r>
                    </w:p>
                    <w:p w14:paraId="2E42E4D3" w14:textId="77777777" w:rsidR="00EC3EC5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401-119 </w:t>
                      </w:r>
                      <w:proofErr w:type="spellStart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Spadina</w:t>
                      </w:r>
                      <w:proofErr w:type="spellEnd"/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 xml:space="preserve"> Avenue, Toronto, ON, M5V 2L1 </w:t>
                      </w:r>
                    </w:p>
                    <w:p w14:paraId="4EDCAC06" w14:textId="4E019877" w:rsidR="00007736" w:rsidRPr="0071060A" w:rsidRDefault="00EC3EC5" w:rsidP="00007736">
                      <w:pPr>
                        <w:widowControl w:val="0"/>
                        <w:spacing w:line="220" w:lineRule="exact"/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</w:pPr>
                      <w:r w:rsidRPr="0071060A">
                        <w:rPr>
                          <w:rFonts w:ascii="Arial Nova Light" w:hAnsi="Arial Nova Light"/>
                          <w:b/>
                          <w:bCs/>
                          <w:color w:val="E7E6E6" w:themeColor="background2"/>
                          <w:sz w:val="22"/>
                          <w:szCs w:val="22"/>
                        </w:rPr>
                        <w:t>P: 416.593.6420 | F: 416.593.6375 | www.wtfgroup.com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961800" w:rsidRPr="00462A43">
        <w:rPr>
          <w:rFonts w:ascii="Corbel" w:hAnsi="Corbel" w:cs="Calibri"/>
          <w:noProof/>
          <w:color w:val="FFFFFF" w:themeColor="background1"/>
          <w:sz w:val="24"/>
        </w:rPr>
        <w:drawing>
          <wp:anchor distT="0" distB="0" distL="114300" distR="114300" simplePos="0" relativeHeight="251701760" behindDoc="1" locked="1" layoutInCell="1" allowOverlap="1" wp14:anchorId="374EDE08" wp14:editId="073C43E2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7292340" cy="1254125"/>
            <wp:effectExtent l="0" t="0" r="3810" b="3175"/>
            <wp:wrapNone/>
            <wp:docPr id="16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_blank.jpg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12541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32ED539B" wp14:editId="3CAC2C5C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A7163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53459AC6" wp14:editId="1CDDC81C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E37F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71066491" wp14:editId="164A7707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1093A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21B10894" wp14:editId="3BED4B5A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3194A7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1F687BEF" wp14:editId="0F36B9AB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E1C3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7B316358" wp14:editId="09E8107F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EEC761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060088CF" wp14:editId="36EA9247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8316A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27F36C97" wp14:editId="5EAA7B6C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711D8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60C80382" wp14:editId="743B8C82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FFB8B1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2B8A41DA" wp14:editId="2D65225C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E2B113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sectPr w:rsidR="004E644B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EAC5E" w14:textId="77777777" w:rsidR="00F563AD" w:rsidRDefault="00F563AD" w:rsidP="007721A7">
      <w:r>
        <w:separator/>
      </w:r>
    </w:p>
  </w:endnote>
  <w:endnote w:type="continuationSeparator" w:id="0">
    <w:p w14:paraId="27EEC212" w14:textId="77777777" w:rsidR="00F563AD" w:rsidRDefault="00F563AD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105E" w14:textId="77777777" w:rsidR="00F563AD" w:rsidRDefault="00F563AD" w:rsidP="007721A7">
      <w:r>
        <w:separator/>
      </w:r>
    </w:p>
  </w:footnote>
  <w:footnote w:type="continuationSeparator" w:id="0">
    <w:p w14:paraId="33942BFA" w14:textId="77777777" w:rsidR="00F563AD" w:rsidRDefault="00F563AD" w:rsidP="007721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643"/>
    <w:rsid w:val="00007736"/>
    <w:rsid w:val="00044A15"/>
    <w:rsid w:val="000F5E4A"/>
    <w:rsid w:val="0015477A"/>
    <w:rsid w:val="001972DB"/>
    <w:rsid w:val="00206725"/>
    <w:rsid w:val="002B5AD3"/>
    <w:rsid w:val="00353391"/>
    <w:rsid w:val="003642EB"/>
    <w:rsid w:val="003C5643"/>
    <w:rsid w:val="003D3FCB"/>
    <w:rsid w:val="00450CEB"/>
    <w:rsid w:val="00464D13"/>
    <w:rsid w:val="004E644B"/>
    <w:rsid w:val="00502F85"/>
    <w:rsid w:val="0064717B"/>
    <w:rsid w:val="0067235E"/>
    <w:rsid w:val="0071060A"/>
    <w:rsid w:val="0072741D"/>
    <w:rsid w:val="007313DA"/>
    <w:rsid w:val="00746421"/>
    <w:rsid w:val="007721A7"/>
    <w:rsid w:val="007A025D"/>
    <w:rsid w:val="007B46E6"/>
    <w:rsid w:val="00802221"/>
    <w:rsid w:val="008D71E5"/>
    <w:rsid w:val="00934F65"/>
    <w:rsid w:val="00942A89"/>
    <w:rsid w:val="00961800"/>
    <w:rsid w:val="00A80BAD"/>
    <w:rsid w:val="00AC5CD1"/>
    <w:rsid w:val="00B17133"/>
    <w:rsid w:val="00B62449"/>
    <w:rsid w:val="00B65FA0"/>
    <w:rsid w:val="00B72D59"/>
    <w:rsid w:val="00BC2128"/>
    <w:rsid w:val="00BF779A"/>
    <w:rsid w:val="00C868E2"/>
    <w:rsid w:val="00E379F9"/>
    <w:rsid w:val="00EC3EC5"/>
    <w:rsid w:val="00ED0330"/>
    <w:rsid w:val="00F563AD"/>
    <w:rsid w:val="00F56F3C"/>
    <w:rsid w:val="00F9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342D5684"/>
  <w15:chartTrackingRefBased/>
  <w15:docId w15:val="{CA46083E-F963-462E-ACBF-5B250F15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212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F96F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image" Target="media/image50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nor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</Template>
  <TotalTime>1127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 Sewell</dc:creator>
  <cp:keywords/>
  <dc:description/>
  <cp:lastModifiedBy>Honor Sewell</cp:lastModifiedBy>
  <cp:revision>4</cp:revision>
  <cp:lastPrinted>2023-06-21T19:25:00Z</cp:lastPrinted>
  <dcterms:created xsi:type="dcterms:W3CDTF">2024-09-23T20:03:00Z</dcterms:created>
  <dcterms:modified xsi:type="dcterms:W3CDTF">2024-12-04T15:13:00Z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